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vertAnchor="text" w:horzAnchor="page" w:tblpX="1028" w:tblpY="1"/>
        <w:tblOverlap w:val="never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"/>
        <w:gridCol w:w="1162"/>
        <w:gridCol w:w="4111"/>
        <w:gridCol w:w="29"/>
        <w:gridCol w:w="1417"/>
        <w:gridCol w:w="2977"/>
      </w:tblGrid>
      <w:tr w:rsidR="004B0C4E" w:rsidRPr="00E02808" w14:paraId="35B980F5" w14:textId="77777777" w:rsidTr="004B0C4E">
        <w:trPr>
          <w:trHeight w:hRule="exact" w:val="1680"/>
        </w:trPr>
        <w:tc>
          <w:tcPr>
            <w:tcW w:w="5387" w:type="dxa"/>
            <w:gridSpan w:val="4"/>
          </w:tcPr>
          <w:p w14:paraId="48435664" w14:textId="77777777" w:rsidR="004B0C4E" w:rsidRPr="009D0D02" w:rsidRDefault="004B0C4E" w:rsidP="009D0D02">
            <w:pPr>
              <w:pStyle w:val="Aan"/>
              <w:ind w:left="1276"/>
            </w:pPr>
            <w:r w:rsidRPr="009D0D02">
              <w:t>Naam ontvanger</w:t>
            </w:r>
          </w:p>
          <w:p w14:paraId="05C8C35F" w14:textId="5B128D1F" w:rsidR="004B0C4E" w:rsidRPr="00E02808" w:rsidRDefault="004B0C4E" w:rsidP="009D0D02">
            <w:pPr>
              <w:pStyle w:val="Aan"/>
              <w:ind w:left="1276"/>
            </w:pPr>
            <w:r w:rsidRPr="009D0D02">
              <w:t>Adresgegevens</w:t>
            </w:r>
          </w:p>
        </w:tc>
        <w:tc>
          <w:tcPr>
            <w:tcW w:w="1417" w:type="dxa"/>
          </w:tcPr>
          <w:p w14:paraId="77C3B222" w14:textId="77777777" w:rsidR="004B0C4E" w:rsidRPr="00E02808" w:rsidRDefault="004B0C4E" w:rsidP="004F22B1">
            <w:pPr>
              <w:pStyle w:val="Aan"/>
              <w:ind w:left="1276"/>
            </w:pPr>
          </w:p>
        </w:tc>
        <w:tc>
          <w:tcPr>
            <w:tcW w:w="2977" w:type="dxa"/>
          </w:tcPr>
          <w:p w14:paraId="3B8280DA" w14:textId="77777777" w:rsidR="004B0C4E" w:rsidRDefault="004B0C4E" w:rsidP="009D0D02">
            <w:pPr>
              <w:pStyle w:val="Van"/>
            </w:pPr>
            <w:bookmarkStart w:id="0" w:name="Toezendadres" w:colFirst="0" w:colLast="0"/>
            <w:r>
              <w:t>Naam verzender</w:t>
            </w:r>
          </w:p>
          <w:p w14:paraId="375E3F91" w14:textId="14C34E7A" w:rsidR="004B0C4E" w:rsidRPr="00E02808" w:rsidRDefault="004B0C4E" w:rsidP="009D0D02">
            <w:pPr>
              <w:pStyle w:val="Van"/>
            </w:pPr>
            <w:r>
              <w:t>Adresgegevens</w:t>
            </w:r>
          </w:p>
        </w:tc>
      </w:tr>
      <w:bookmarkEnd w:id="0"/>
      <w:tr w:rsidR="00252C65" w:rsidRPr="00E02808" w14:paraId="77D3F5BC" w14:textId="77777777" w:rsidTr="009D6413">
        <w:trPr>
          <w:gridAfter w:val="5"/>
          <w:wAfter w:w="9696" w:type="dxa"/>
          <w:trHeight w:hRule="exact" w:val="840"/>
        </w:trPr>
        <w:tc>
          <w:tcPr>
            <w:tcW w:w="85" w:type="dxa"/>
          </w:tcPr>
          <w:p w14:paraId="28950455" w14:textId="77777777" w:rsidR="00252C65" w:rsidRPr="00E02808" w:rsidRDefault="00252C65" w:rsidP="009D6413"/>
        </w:tc>
      </w:tr>
      <w:bookmarkStart w:id="1" w:name="Nummer" w:colFirst="1" w:colLast="1"/>
      <w:bookmarkStart w:id="2" w:name="Datum" w:colFirst="3" w:colLast="3"/>
      <w:tr w:rsidR="00252C65" w:rsidRPr="00E02808" w14:paraId="5C5E33B1" w14:textId="77777777" w:rsidTr="009D6413">
        <w:trPr>
          <w:trHeight w:hRule="exact" w:val="280"/>
        </w:trPr>
        <w:tc>
          <w:tcPr>
            <w:tcW w:w="1247" w:type="dxa"/>
            <w:gridSpan w:val="2"/>
          </w:tcPr>
          <w:p w14:paraId="19872ABB" w14:textId="77777777" w:rsidR="00252C65" w:rsidRPr="00E02808" w:rsidRDefault="00252C65" w:rsidP="009D6413">
            <w:pPr>
              <w:pStyle w:val="Kopjegegevens"/>
            </w:pPr>
            <w:r w:rsidRPr="00E02808">
              <w:fldChar w:fldCharType="begin"/>
            </w:r>
            <w:r w:rsidRPr="00E02808">
              <w:instrText xml:space="preserve"> DOCPROPERTY  kNummer  \* MERGEFORMAT </w:instrText>
            </w:r>
            <w:r w:rsidRPr="00E02808">
              <w:fldChar w:fldCharType="separate"/>
            </w:r>
            <w:r>
              <w:t>Nummer</w:t>
            </w:r>
            <w:r w:rsidRPr="00E02808">
              <w:fldChar w:fldCharType="end"/>
            </w:r>
          </w:p>
        </w:tc>
        <w:tc>
          <w:tcPr>
            <w:tcW w:w="4111" w:type="dxa"/>
          </w:tcPr>
          <w:p w14:paraId="717EFE1B" w14:textId="77777777" w:rsidR="00252C65" w:rsidRPr="00E02808" w:rsidRDefault="00252C65" w:rsidP="009D6413">
            <w:pPr>
              <w:pStyle w:val="Invullinggegevens"/>
            </w:pPr>
          </w:p>
        </w:tc>
        <w:tc>
          <w:tcPr>
            <w:tcW w:w="1446" w:type="dxa"/>
            <w:gridSpan w:val="2"/>
          </w:tcPr>
          <w:p w14:paraId="2FE73829" w14:textId="77777777" w:rsidR="00252C65" w:rsidRPr="00E02808" w:rsidRDefault="00252C65" w:rsidP="009D6413">
            <w:pPr>
              <w:pStyle w:val="Kopjegegevens"/>
            </w:pPr>
            <w:fldSimple w:instr=" DOCPROPERTY  kDatum  \* MERGEFORMAT ">
              <w:r>
                <w:t>Datum</w:t>
              </w:r>
            </w:fldSimple>
          </w:p>
        </w:tc>
        <w:tc>
          <w:tcPr>
            <w:tcW w:w="2977" w:type="dxa"/>
          </w:tcPr>
          <w:p w14:paraId="54625B87" w14:textId="033E3E24" w:rsidR="00252C65" w:rsidRPr="00E02808" w:rsidRDefault="00252C65" w:rsidP="009D6413">
            <w:pPr>
              <w:pStyle w:val="Invullinggegevens"/>
            </w:pPr>
          </w:p>
        </w:tc>
      </w:tr>
      <w:bookmarkStart w:id="3" w:name="UwBriefVan" w:colFirst="1" w:colLast="1"/>
      <w:bookmarkStart w:id="4" w:name="Doorkiesnr" w:colFirst="3" w:colLast="3"/>
      <w:bookmarkEnd w:id="1"/>
      <w:bookmarkEnd w:id="2"/>
      <w:tr w:rsidR="00252C65" w:rsidRPr="00E02808" w14:paraId="74C52A5C" w14:textId="77777777" w:rsidTr="009D6413">
        <w:trPr>
          <w:trHeight w:hRule="exact" w:val="280"/>
        </w:trPr>
        <w:tc>
          <w:tcPr>
            <w:tcW w:w="1247" w:type="dxa"/>
            <w:gridSpan w:val="2"/>
          </w:tcPr>
          <w:p w14:paraId="24F1EB7D" w14:textId="77777777" w:rsidR="00252C65" w:rsidRPr="00E02808" w:rsidRDefault="00252C65" w:rsidP="009D6413">
            <w:pPr>
              <w:pStyle w:val="Kopjegegevens"/>
            </w:pPr>
            <w:r w:rsidRPr="00E02808">
              <w:fldChar w:fldCharType="begin"/>
            </w:r>
            <w:r w:rsidRPr="00E02808">
              <w:instrText xml:space="preserve"> DOCPROPERTY  kUwBriefVan  \* MERGEFORMAT </w:instrText>
            </w:r>
            <w:r w:rsidRPr="00E02808">
              <w:fldChar w:fldCharType="separate"/>
            </w:r>
            <w:r>
              <w:t>Uw brief van</w:t>
            </w:r>
            <w:r w:rsidRPr="00E02808">
              <w:fldChar w:fldCharType="end"/>
            </w:r>
          </w:p>
        </w:tc>
        <w:tc>
          <w:tcPr>
            <w:tcW w:w="4111" w:type="dxa"/>
          </w:tcPr>
          <w:p w14:paraId="6FE3DA3F" w14:textId="6D6803B8" w:rsidR="00252C65" w:rsidRPr="00E02808" w:rsidRDefault="00252C65" w:rsidP="009D6413">
            <w:pPr>
              <w:pStyle w:val="Invullinggegevens"/>
            </w:pPr>
          </w:p>
        </w:tc>
        <w:tc>
          <w:tcPr>
            <w:tcW w:w="1446" w:type="dxa"/>
            <w:gridSpan w:val="2"/>
          </w:tcPr>
          <w:p w14:paraId="133899CD" w14:textId="77777777" w:rsidR="00252C65" w:rsidRPr="00E02808" w:rsidRDefault="00252C65" w:rsidP="009D6413">
            <w:pPr>
              <w:pStyle w:val="Kopjegegevens"/>
            </w:pPr>
            <w:fldSimple w:instr=" DOCPROPERTY  kDoorkiesnr  \* MERGEFORMAT ">
              <w:r>
                <w:t>Doorkiesnr.</w:t>
              </w:r>
            </w:fldSimple>
          </w:p>
        </w:tc>
        <w:tc>
          <w:tcPr>
            <w:tcW w:w="2977" w:type="dxa"/>
          </w:tcPr>
          <w:p w14:paraId="7D710B23" w14:textId="14A88E1A" w:rsidR="00252C65" w:rsidRPr="00E02808" w:rsidRDefault="00252C65" w:rsidP="009D6413">
            <w:pPr>
              <w:pStyle w:val="Invullinggegevens"/>
            </w:pPr>
          </w:p>
        </w:tc>
      </w:tr>
      <w:bookmarkStart w:id="5" w:name="Onderwerp" w:colFirst="1" w:colLast="1"/>
      <w:bookmarkStart w:id="6" w:name="Contactpersoon" w:colFirst="3" w:colLast="3"/>
      <w:bookmarkEnd w:id="3"/>
      <w:bookmarkEnd w:id="4"/>
      <w:tr w:rsidR="00252C65" w:rsidRPr="00E02808" w14:paraId="527A63AA" w14:textId="77777777" w:rsidTr="009D6413">
        <w:trPr>
          <w:trHeight w:hRule="exact" w:val="1734"/>
        </w:trPr>
        <w:tc>
          <w:tcPr>
            <w:tcW w:w="1247" w:type="dxa"/>
            <w:gridSpan w:val="2"/>
          </w:tcPr>
          <w:p w14:paraId="4AF6F3F2" w14:textId="77777777" w:rsidR="00252C65" w:rsidRPr="00E02808" w:rsidRDefault="00252C65" w:rsidP="009D6413">
            <w:pPr>
              <w:pStyle w:val="Kopjegegevens"/>
            </w:pPr>
            <w:r w:rsidRPr="00E02808">
              <w:fldChar w:fldCharType="begin"/>
            </w:r>
            <w:r w:rsidRPr="00E02808">
              <w:instrText xml:space="preserve"> DOCPROPERTY  kOnderwerp  \* MERGEFORMAT </w:instrText>
            </w:r>
            <w:r w:rsidRPr="00E02808">
              <w:fldChar w:fldCharType="separate"/>
            </w:r>
            <w:r>
              <w:t>Onderwerp</w:t>
            </w:r>
            <w:r w:rsidRPr="00E02808">
              <w:fldChar w:fldCharType="end"/>
            </w:r>
          </w:p>
        </w:tc>
        <w:tc>
          <w:tcPr>
            <w:tcW w:w="4111" w:type="dxa"/>
          </w:tcPr>
          <w:p w14:paraId="7EF973BC" w14:textId="77777777" w:rsidR="00252C65" w:rsidRPr="00E02808" w:rsidRDefault="00252C65" w:rsidP="009D6413">
            <w:pPr>
              <w:pStyle w:val="Invullinggegevens"/>
            </w:pPr>
          </w:p>
        </w:tc>
        <w:tc>
          <w:tcPr>
            <w:tcW w:w="1446" w:type="dxa"/>
            <w:gridSpan w:val="2"/>
          </w:tcPr>
          <w:p w14:paraId="42D9F7EC" w14:textId="77777777" w:rsidR="00252C65" w:rsidRPr="00E02808" w:rsidRDefault="00252C65" w:rsidP="009D6413">
            <w:pPr>
              <w:pStyle w:val="Kopjegegevens"/>
            </w:pPr>
            <w:fldSimple w:instr=" DOCPROPERTY  kContactpersoon  \* MERGEFORMAT ">
              <w:r>
                <w:t>Contactpersoon</w:t>
              </w:r>
            </w:fldSimple>
          </w:p>
        </w:tc>
        <w:tc>
          <w:tcPr>
            <w:tcW w:w="2977" w:type="dxa"/>
          </w:tcPr>
          <w:p w14:paraId="3F08DFB1" w14:textId="48D80BF2" w:rsidR="00252C65" w:rsidRPr="00E02808" w:rsidRDefault="00252C65" w:rsidP="009D6413">
            <w:pPr>
              <w:pStyle w:val="Invullinggegevens"/>
            </w:pPr>
          </w:p>
        </w:tc>
      </w:tr>
      <w:bookmarkEnd w:id="5"/>
      <w:bookmarkEnd w:id="6"/>
    </w:tbl>
    <w:p w14:paraId="3C4E4CD8" w14:textId="3B4CB495" w:rsidR="00252C65" w:rsidRPr="004B0C4E" w:rsidRDefault="00252C65" w:rsidP="00252C65">
      <w:pPr>
        <w:rPr>
          <w:b/>
          <w:bCs/>
        </w:rPr>
      </w:pPr>
    </w:p>
    <w:p w14:paraId="4862C3FB" w14:textId="77777777" w:rsidR="00812FAF" w:rsidRPr="009D0D02" w:rsidRDefault="00812FAF" w:rsidP="009D0D02">
      <w:pPr>
        <w:pStyle w:val="Van"/>
      </w:pPr>
    </w:p>
    <w:p w14:paraId="5B336794" w14:textId="4DE9C355" w:rsidR="00252C65" w:rsidRPr="00252C65" w:rsidRDefault="00252C65" w:rsidP="00252C65">
      <w:r w:rsidRPr="009107E1">
        <w:t>Gebruik voor tussenkoppen Kop 1 t/m Kop 5 uit de galerij Stijlen. Deze vind je in het menu onder het tabblad Start. Vervang deze instructie door je eigen tekst.</w:t>
      </w:r>
      <w:r w:rsidR="006B6DE9" w:rsidRPr="00E7432A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37EAD90C" wp14:editId="285A5A76">
                <wp:simplePos x="0" y="0"/>
                <wp:positionH relativeFrom="margin">
                  <wp:align>right</wp:align>
                </wp:positionH>
                <wp:positionV relativeFrom="page">
                  <wp:posOffset>651510</wp:posOffset>
                </wp:positionV>
                <wp:extent cx="2095200" cy="572400"/>
                <wp:effectExtent l="0" t="0" r="635" b="18415"/>
                <wp:wrapNone/>
                <wp:docPr id="221108599" name="Adr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200" cy="57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FD28C8" w14:textId="29B54319" w:rsidR="006B6DE9" w:rsidRPr="00CE0999" w:rsidRDefault="00D92B21" w:rsidP="006B6DE9">
                            <w:pPr>
                              <w:pStyle w:val="Naamfaculteit"/>
                            </w:pPr>
                            <w:r>
                              <w:t>Faculteit</w:t>
                            </w:r>
                            <w:r w:rsidR="004B0C4E">
                              <w:t xml:space="preserve"> of o</w:t>
                            </w:r>
                            <w:r>
                              <w:t>nderdeel</w:t>
                            </w:r>
                          </w:p>
                          <w:p w14:paraId="777484F8" w14:textId="63D02691" w:rsidR="006B6DE9" w:rsidRPr="005F13FE" w:rsidRDefault="004B0C4E" w:rsidP="004B0C4E">
                            <w:pPr>
                              <w:pStyle w:val="Naamdienst"/>
                            </w:pPr>
                            <w:r>
                              <w:t>O</w:t>
                            </w:r>
                            <w:r w:rsidR="006B6DE9" w:rsidRPr="00884B6B">
                              <w:t>pleiding</w:t>
                            </w:r>
                            <w:r>
                              <w:t xml:space="preserve"> of directie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EAD90C" id="_x0000_t202" coordsize="21600,21600" o:spt="202" path="m,l,21600r21600,l21600,xe">
                <v:stroke joinstyle="miter"/>
                <v:path gradientshapeok="t" o:connecttype="rect"/>
              </v:shapetype>
              <v:shape id="Adres" o:spid="_x0000_s1026" type="#_x0000_t202" style="position:absolute;margin-left:113.8pt;margin-top:51.3pt;width:165pt;height:45.0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" filled="f" stroked="f">
                <v:textbox inset="0,0,0,0">
                  <w:txbxContent>
                    <w:p w14:paraId="0EFD28C8" w14:textId="29B54319" w:rsidR="006B6DE9" w:rsidRPr="00CE0999" w:rsidRDefault="00D92B21" w:rsidP="006B6DE9">
                      <w:pPr>
                        <w:pStyle w:val="Naamfaculteit"/>
                      </w:pPr>
                      <w:r>
                        <w:t>Faculteit</w:t>
                      </w:r>
                      <w:r w:rsidR="004B0C4E">
                        <w:t xml:space="preserve"> of o</w:t>
                      </w:r>
                      <w:r>
                        <w:t>nderdeel</w:t>
                      </w:r>
                    </w:p>
                    <w:p w14:paraId="777484F8" w14:textId="63D02691" w:rsidR="006B6DE9" w:rsidRPr="005F13FE" w:rsidRDefault="004B0C4E" w:rsidP="004B0C4E">
                      <w:pPr>
                        <w:pStyle w:val="Naamdienst"/>
                      </w:pPr>
                      <w:r>
                        <w:t>O</w:t>
                      </w:r>
                      <w:r w:rsidR="006B6DE9" w:rsidRPr="00884B6B">
                        <w:t>pleiding</w:t>
                      </w:r>
                      <w:r>
                        <w:t xml:space="preserve"> of directie</w:t>
                      </w: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</w:p>
    <w:sectPr w:rsidR="00252C65" w:rsidRPr="00252C65" w:rsidSect="004B0C4E">
      <w:headerReference w:type="default" r:id="rId6"/>
      <w:footerReference w:type="default" r:id="rId7"/>
      <w:pgSz w:w="12240" w:h="15840"/>
      <w:pgMar w:top="2977" w:right="1021" w:bottom="573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C6350" w14:textId="77777777" w:rsidR="005C63F9" w:rsidRDefault="005C63F9" w:rsidP="00252C65">
      <w:pPr>
        <w:spacing w:after="0" w:line="240" w:lineRule="auto"/>
      </w:pPr>
      <w:r>
        <w:separator/>
      </w:r>
    </w:p>
  </w:endnote>
  <w:endnote w:type="continuationSeparator" w:id="0">
    <w:p w14:paraId="5D491544" w14:textId="77777777" w:rsidR="005C63F9" w:rsidRDefault="005C63F9" w:rsidP="00252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rriweather">
    <w:panose1 w:val="00000500000000000000"/>
    <w:charset w:val="00"/>
    <w:family w:val="auto"/>
    <w:pitch w:val="variable"/>
    <w:sig w:usb0="20000207" w:usb1="00000002" w:usb2="00000000" w:usb3="00000000" w:csb0="00000197" w:csb1="00000000"/>
  </w:font>
  <w:font w:name="Vestula Pro DemiBold"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stula Pro Italic">
    <w:panose1 w:val="020B0A03060302090204"/>
    <w:charset w:val="00"/>
    <w:family w:val="swiss"/>
    <w:notTrueType/>
    <w:pitch w:val="variable"/>
    <w:sig w:usb0="A00000AF" w:usb1="5000204A" w:usb2="00000000" w:usb3="00000000" w:csb0="00000093" w:csb1="00000000"/>
  </w:font>
  <w:font w:name="Vestula Pro"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40685" w14:textId="1064B591" w:rsidR="00104418" w:rsidRDefault="00104418">
    <w:pPr>
      <w:pStyle w:val="Voettekst"/>
    </w:pPr>
    <w:r>
      <w:rPr>
        <w:noProof/>
      </w:rPr>
      <w:drawing>
        <wp:anchor distT="0" distB="0" distL="114300" distR="114300" simplePos="0" relativeHeight="251661312" behindDoc="1" locked="1" layoutInCell="1" allowOverlap="1" wp14:anchorId="02962364" wp14:editId="094C83A9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1266825" cy="1990725"/>
          <wp:effectExtent l="0" t="0" r="9525" b="9525"/>
          <wp:wrapTight wrapText="bothSides">
            <wp:wrapPolygon edited="0">
              <wp:start x="20788" y="0"/>
              <wp:lineTo x="18514" y="3307"/>
              <wp:lineTo x="12668" y="9922"/>
              <wp:lineTo x="0" y="21290"/>
              <wp:lineTo x="0" y="21497"/>
              <wp:lineTo x="21438" y="21497"/>
              <wp:lineTo x="21438" y="0"/>
              <wp:lineTo x="20788" y="0"/>
            </wp:wrapPolygon>
          </wp:wrapTight>
          <wp:docPr id="606942423" name="Logo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942423" name="Logo" hidden="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1990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B2FC0" w14:textId="77777777" w:rsidR="005C63F9" w:rsidRDefault="005C63F9" w:rsidP="00252C65">
      <w:pPr>
        <w:spacing w:after="0" w:line="240" w:lineRule="auto"/>
      </w:pPr>
      <w:r>
        <w:separator/>
      </w:r>
    </w:p>
  </w:footnote>
  <w:footnote w:type="continuationSeparator" w:id="0">
    <w:p w14:paraId="37DF24CE" w14:textId="77777777" w:rsidR="005C63F9" w:rsidRDefault="005C63F9" w:rsidP="00252C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4F26B" w14:textId="1E1709BA" w:rsidR="00252C65" w:rsidRDefault="00252C65" w:rsidP="00CE0999">
    <w:pPr>
      <w:pStyle w:val="Koptekst"/>
      <w:tabs>
        <w:tab w:val="clear" w:pos="4536"/>
        <w:tab w:val="clear" w:pos="9072"/>
        <w:tab w:val="left" w:pos="1460"/>
      </w:tabs>
    </w:pPr>
    <w:r w:rsidRPr="00E7432A">
      <w:rPr>
        <w:noProof/>
      </w:rPr>
      <w:drawing>
        <wp:anchor distT="0" distB="0" distL="114300" distR="114300" simplePos="0" relativeHeight="251659264" behindDoc="1" locked="1" layoutInCell="1" allowOverlap="1" wp14:anchorId="28314FF9" wp14:editId="25FF4AEA">
          <wp:simplePos x="0" y="0"/>
          <wp:positionH relativeFrom="page">
            <wp:posOffset>363855</wp:posOffset>
          </wp:positionH>
          <wp:positionV relativeFrom="page">
            <wp:posOffset>234315</wp:posOffset>
          </wp:positionV>
          <wp:extent cx="2397600" cy="1332000"/>
          <wp:effectExtent l="0" t="0" r="0" b="0"/>
          <wp:wrapTight wrapText="bothSides">
            <wp:wrapPolygon edited="0">
              <wp:start x="4635" y="3399"/>
              <wp:lineTo x="3605" y="4944"/>
              <wp:lineTo x="2060" y="7725"/>
              <wp:lineTo x="2060" y="9888"/>
              <wp:lineTo x="2232" y="13906"/>
              <wp:lineTo x="2403" y="14833"/>
              <wp:lineTo x="4291" y="17305"/>
              <wp:lineTo x="4978" y="17923"/>
              <wp:lineTo x="6008" y="17923"/>
              <wp:lineTo x="8583" y="14524"/>
              <wp:lineTo x="13389" y="13906"/>
              <wp:lineTo x="19912" y="11124"/>
              <wp:lineTo x="20084" y="6798"/>
              <wp:lineTo x="18024" y="6180"/>
              <wp:lineTo x="6180" y="3399"/>
              <wp:lineTo x="4635" y="3399"/>
            </wp:wrapPolygon>
          </wp:wrapTight>
          <wp:docPr id="1341521933" name="Hoekje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1521933" name="Hoekje" hidden="1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7600" cy="13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099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C65"/>
    <w:rsid w:val="00032100"/>
    <w:rsid w:val="00104418"/>
    <w:rsid w:val="00252C65"/>
    <w:rsid w:val="003C29B2"/>
    <w:rsid w:val="004B0C4E"/>
    <w:rsid w:val="004F22B1"/>
    <w:rsid w:val="00507371"/>
    <w:rsid w:val="00565860"/>
    <w:rsid w:val="00584C1D"/>
    <w:rsid w:val="005C63F9"/>
    <w:rsid w:val="006B6DE9"/>
    <w:rsid w:val="006D426A"/>
    <w:rsid w:val="00803612"/>
    <w:rsid w:val="00812FAF"/>
    <w:rsid w:val="00877AA6"/>
    <w:rsid w:val="00884B6B"/>
    <w:rsid w:val="008D1946"/>
    <w:rsid w:val="009B3C8F"/>
    <w:rsid w:val="009D0D02"/>
    <w:rsid w:val="00A44F5C"/>
    <w:rsid w:val="00B74571"/>
    <w:rsid w:val="00BB438F"/>
    <w:rsid w:val="00C80112"/>
    <w:rsid w:val="00CD75C9"/>
    <w:rsid w:val="00CE0999"/>
    <w:rsid w:val="00D04AA7"/>
    <w:rsid w:val="00D92B21"/>
    <w:rsid w:val="00E7546F"/>
    <w:rsid w:val="00EA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B240A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9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9"/>
    <w:rsid w:val="009D0D02"/>
    <w:pPr>
      <w:spacing w:after="360" w:line="288" w:lineRule="auto"/>
    </w:pPr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Kop1">
    <w:name w:val="heading 1"/>
    <w:next w:val="Standaard"/>
    <w:link w:val="Kop1Char"/>
    <w:uiPriority w:val="9"/>
    <w:qFormat/>
    <w:rsid w:val="00252C65"/>
    <w:pPr>
      <w:spacing w:before="360" w:after="120" w:line="240" w:lineRule="auto"/>
      <w:contextualSpacing/>
      <w:outlineLvl w:val="0"/>
    </w:pPr>
    <w:rPr>
      <w:rFonts w:ascii="Vestula Pro DemiBold" w:eastAsia="Times New Roman" w:hAnsi="Vestula Pro DemiBold" w:cs="Arial"/>
      <w:color w:val="001158"/>
      <w:kern w:val="0"/>
      <w:sz w:val="32"/>
      <w:szCs w:val="30"/>
      <w:lang w:val="x-none" w:eastAsia="en-GB"/>
      <w14:ligatures w14:val="none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252C65"/>
    <w:pPr>
      <w:outlineLvl w:val="1"/>
    </w:pPr>
    <w:rPr>
      <w:sz w:val="28"/>
    </w:rPr>
  </w:style>
  <w:style w:type="paragraph" w:styleId="Kop3">
    <w:name w:val="heading 3"/>
    <w:basedOn w:val="Kop1"/>
    <w:next w:val="Standaard"/>
    <w:link w:val="Kop3Char"/>
    <w:uiPriority w:val="9"/>
    <w:unhideWhenUsed/>
    <w:qFormat/>
    <w:rsid w:val="00252C65"/>
    <w:pPr>
      <w:outlineLvl w:val="2"/>
    </w:pPr>
    <w:rPr>
      <w:sz w:val="24"/>
      <w:lang w:val="en-US"/>
    </w:rPr>
  </w:style>
  <w:style w:type="paragraph" w:styleId="Kop4">
    <w:name w:val="heading 4"/>
    <w:basedOn w:val="Kop1"/>
    <w:next w:val="Standaard"/>
    <w:link w:val="Kop4Char"/>
    <w:uiPriority w:val="9"/>
    <w:unhideWhenUsed/>
    <w:qFormat/>
    <w:rsid w:val="00252C65"/>
    <w:pPr>
      <w:outlineLvl w:val="3"/>
    </w:pPr>
    <w:rPr>
      <w:rFonts w:ascii="Vestula Pro Italic" w:hAnsi="Vestula Pro Italic"/>
      <w:sz w:val="24"/>
    </w:rPr>
  </w:style>
  <w:style w:type="paragraph" w:styleId="Kop5">
    <w:name w:val="heading 5"/>
    <w:basedOn w:val="Kop1"/>
    <w:next w:val="Standaard"/>
    <w:link w:val="Kop5Char"/>
    <w:uiPriority w:val="9"/>
    <w:unhideWhenUsed/>
    <w:qFormat/>
    <w:rsid w:val="00252C65"/>
    <w:pPr>
      <w:keepNext/>
      <w:keepLines/>
      <w:outlineLvl w:val="4"/>
    </w:pPr>
    <w:rPr>
      <w:rFonts w:ascii="Vestula Pro" w:eastAsiaTheme="majorEastAsia" w:hAnsi="Vestula Pro" w:cstheme="majorBidi"/>
      <w:color w:val="002060"/>
      <w:sz w:val="24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rsid w:val="00252C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52C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52C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52C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52C65"/>
    <w:rPr>
      <w:rFonts w:ascii="Vestula Pro DemiBold" w:eastAsia="Times New Roman" w:hAnsi="Vestula Pro DemiBold" w:cs="Arial"/>
      <w:color w:val="001158"/>
      <w:kern w:val="0"/>
      <w:sz w:val="32"/>
      <w:szCs w:val="30"/>
      <w:lang w:val="x-none" w:eastAsia="en-GB"/>
      <w14:ligatures w14:val="none"/>
    </w:rPr>
  </w:style>
  <w:style w:type="character" w:customStyle="1" w:styleId="Kop2Char">
    <w:name w:val="Kop 2 Char"/>
    <w:basedOn w:val="Standaardalinea-lettertype"/>
    <w:link w:val="Kop2"/>
    <w:uiPriority w:val="9"/>
    <w:rsid w:val="00252C65"/>
    <w:rPr>
      <w:rFonts w:ascii="Vestula Pro DemiBold" w:eastAsia="Times New Roman" w:hAnsi="Vestula Pro DemiBold" w:cs="Arial"/>
      <w:color w:val="001158"/>
      <w:kern w:val="0"/>
      <w:sz w:val="28"/>
      <w:szCs w:val="30"/>
      <w:lang w:val="x-none" w:eastAsia="en-GB"/>
      <w14:ligatures w14:val="none"/>
    </w:rPr>
  </w:style>
  <w:style w:type="character" w:customStyle="1" w:styleId="Kop3Char">
    <w:name w:val="Kop 3 Char"/>
    <w:basedOn w:val="Standaardalinea-lettertype"/>
    <w:link w:val="Kop3"/>
    <w:uiPriority w:val="9"/>
    <w:rsid w:val="00252C65"/>
    <w:rPr>
      <w:rFonts w:ascii="Vestula Pro DemiBold" w:eastAsia="Times New Roman" w:hAnsi="Vestula Pro DemiBold" w:cs="Arial"/>
      <w:color w:val="001158"/>
      <w:kern w:val="0"/>
      <w:szCs w:val="30"/>
      <w:lang w:eastAsia="en-GB"/>
      <w14:ligatures w14:val="none"/>
    </w:rPr>
  </w:style>
  <w:style w:type="character" w:customStyle="1" w:styleId="Kop4Char">
    <w:name w:val="Kop 4 Char"/>
    <w:basedOn w:val="Standaardalinea-lettertype"/>
    <w:link w:val="Kop4"/>
    <w:uiPriority w:val="9"/>
    <w:rsid w:val="00252C65"/>
    <w:rPr>
      <w:rFonts w:ascii="Vestula Pro Italic" w:eastAsia="Times New Roman" w:hAnsi="Vestula Pro Italic" w:cs="Arial"/>
      <w:color w:val="001158"/>
      <w:kern w:val="0"/>
      <w:szCs w:val="30"/>
      <w:lang w:val="x-none" w:eastAsia="en-GB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rsid w:val="00252C65"/>
    <w:rPr>
      <w:rFonts w:ascii="Vestula Pro" w:eastAsiaTheme="majorEastAsia" w:hAnsi="Vestula Pro" w:cstheme="majorBidi"/>
      <w:color w:val="002060"/>
      <w:kern w:val="0"/>
      <w:szCs w:val="30"/>
      <w:lang w:val="x-none" w:eastAsia="en-GB"/>
      <w14:ligatures w14:val="none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52C6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52C6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52C6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52C6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rsid w:val="00252C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52C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rsid w:val="00252C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52C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rsid w:val="00252C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52C6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rsid w:val="00252C6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rsid w:val="00252C65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252C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52C65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252C65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59"/>
    <w:rsid w:val="00252C65"/>
    <w:pPr>
      <w:spacing w:after="0" w:line="240" w:lineRule="auto"/>
    </w:pPr>
    <w:rPr>
      <w:kern w:val="0"/>
      <w:sz w:val="22"/>
      <w:szCs w:val="22"/>
      <w:lang w:val="nl-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pjegegevens">
    <w:name w:val="Kopje gegevens"/>
    <w:basedOn w:val="Standaard"/>
    <w:rsid w:val="00252C65"/>
    <w:pPr>
      <w:spacing w:after="0" w:line="240" w:lineRule="auto"/>
    </w:pPr>
    <w:rPr>
      <w:i/>
      <w:sz w:val="18"/>
    </w:rPr>
  </w:style>
  <w:style w:type="paragraph" w:customStyle="1" w:styleId="Invullinggegevens">
    <w:name w:val="Invulling gegevens"/>
    <w:basedOn w:val="Standaard"/>
    <w:rsid w:val="00252C65"/>
    <w:pPr>
      <w:spacing w:after="0" w:line="240" w:lineRule="auto"/>
    </w:pPr>
    <w:rPr>
      <w:sz w:val="18"/>
    </w:rPr>
  </w:style>
  <w:style w:type="paragraph" w:customStyle="1" w:styleId="Aan">
    <w:name w:val="Aan"/>
    <w:basedOn w:val="Invullinggegevens"/>
    <w:link w:val="AanChar"/>
    <w:rsid w:val="00252C65"/>
    <w:rPr>
      <w:sz w:val="20"/>
    </w:rPr>
  </w:style>
  <w:style w:type="character" w:customStyle="1" w:styleId="AanChar">
    <w:name w:val="Aan Char"/>
    <w:basedOn w:val="Standaardalinea-lettertype"/>
    <w:link w:val="Aan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Koptekst">
    <w:name w:val="header"/>
    <w:basedOn w:val="Standaard"/>
    <w:link w:val="KoptekstChar"/>
    <w:uiPriority w:val="99"/>
    <w:unhideWhenUsed/>
    <w:rsid w:val="00252C6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252C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customStyle="1" w:styleId="Naamdienst">
    <w:name w:val="Naam dienst"/>
    <w:basedOn w:val="Standaard"/>
    <w:rsid w:val="00884B6B"/>
    <w:pPr>
      <w:spacing w:after="0" w:line="240" w:lineRule="auto"/>
    </w:pPr>
    <w:rPr>
      <w:b/>
      <w:bCs/>
    </w:rPr>
  </w:style>
  <w:style w:type="paragraph" w:customStyle="1" w:styleId="Naamfaculteit">
    <w:name w:val="Naam faculteit"/>
    <w:basedOn w:val="Standaard"/>
    <w:rsid w:val="00884B6B"/>
    <w:pPr>
      <w:spacing w:after="120" w:line="240" w:lineRule="auto"/>
    </w:pPr>
    <w:rPr>
      <w:b/>
      <w:sz w:val="22"/>
    </w:rPr>
  </w:style>
  <w:style w:type="character" w:styleId="Paginanummer">
    <w:name w:val="page number"/>
    <w:basedOn w:val="Standaardalinea-lettertype"/>
    <w:uiPriority w:val="99"/>
    <w:rsid w:val="00884B6B"/>
    <w:rPr>
      <w:color w:val="7F7F7F" w:themeColor="text1" w:themeTint="80"/>
    </w:rPr>
  </w:style>
  <w:style w:type="table" w:customStyle="1" w:styleId="TabelUL">
    <w:name w:val="Tabel UL"/>
    <w:basedOn w:val="Tabellijst1"/>
    <w:uiPriority w:val="99"/>
    <w:locked/>
    <w:rsid w:val="00252C65"/>
    <w:pPr>
      <w:contextualSpacing/>
    </w:pPr>
    <w:rPr>
      <w:rFonts w:ascii="Vestula Pro" w:hAnsi="Vestula Pro"/>
      <w:kern w:val="0"/>
      <w:sz w:val="20"/>
      <w:szCs w:val="20"/>
      <w14:ligatures w14:val="none"/>
    </w:rPr>
    <w:tblPr>
      <w:tblStyleColBandSize w:val="1"/>
      <w:tblInd w:w="113" w:type="dxa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pPr>
        <w:wordWrap/>
        <w:spacing w:beforeLines="0" w:before="0" w:beforeAutospacing="0" w:afterLines="0" w:after="0" w:afterAutospacing="0" w:line="240" w:lineRule="auto"/>
        <w:jc w:val="left"/>
      </w:pPr>
      <w:rPr>
        <w:rFonts w:ascii="Vestula Pro" w:hAnsi="Vestula Pro"/>
        <w:b w:val="0"/>
        <w:bCs/>
        <w:i w:val="0"/>
        <w:iCs/>
        <w:color w:val="FFFFFF" w:themeColor="background1"/>
        <w:sz w:val="22"/>
      </w:rPr>
      <w:tblPr/>
      <w:trPr>
        <w:cantSplit/>
        <w:tblHeader/>
      </w:trPr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001158"/>
      </w:tcPr>
    </w:tblStylePr>
    <w:tblStylePr w:type="lastRow">
      <w:pPr>
        <w:wordWrap/>
        <w:spacing w:beforeLines="0" w:before="0" w:beforeAutospacing="0" w:afterLines="0" w:after="0" w:afterAutospacing="0" w:line="240" w:lineRule="auto"/>
      </w:pPr>
      <w:tblPr/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auto"/>
      </w:tcPr>
    </w:tblStylePr>
    <w:tblStylePr w:type="band1Vert">
      <w:pPr>
        <w:wordWrap/>
        <w:spacing w:beforeLines="0" w:before="0" w:beforeAutospacing="0" w:afterLines="0" w:after="0" w:afterAutospacing="0" w:line="240" w:lineRule="auto"/>
      </w:pPr>
    </w:tblStylePr>
    <w:tblStylePr w:type="band2Vert">
      <w:pPr>
        <w:wordWrap/>
        <w:spacing w:beforeLines="0" w:before="0" w:beforeAutospacing="0" w:afterLines="0" w:after="0" w:afterAutospacing="0" w:line="240" w:lineRule="auto"/>
      </w:pPr>
    </w:tblStylePr>
    <w:tblStylePr w:type="band1Horz">
      <w:pPr>
        <w:wordWrap/>
        <w:spacing w:beforeLines="0" w:before="0" w:beforeAutospacing="0" w:afterLines="0" w:after="0" w:afterAutospacing="0" w:line="240" w:lineRule="auto"/>
        <w:jc w:val="left"/>
      </w:pPr>
      <w:rPr>
        <w:rFonts w:ascii="Vestula Pro" w:hAnsi="Vestula Pro"/>
        <w:color w:val="auto"/>
        <w:sz w:val="22"/>
      </w:rPr>
      <w:tblPr/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BDCFF5"/>
      </w:tcPr>
    </w:tblStylePr>
    <w:tblStylePr w:type="band2Horz">
      <w:pPr>
        <w:wordWrap/>
        <w:spacing w:beforeLines="0" w:before="0" w:beforeAutospacing="0" w:afterLines="0" w:after="0" w:afterAutospacing="0" w:line="240" w:lineRule="auto"/>
        <w:jc w:val="left"/>
      </w:pPr>
      <w:rPr>
        <w:color w:val="auto"/>
      </w:rPr>
      <w:tblPr/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FFFFFF" w:themeFill="background1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1">
    <w:name w:val="Table List 1"/>
    <w:basedOn w:val="Standaardtabel"/>
    <w:uiPriority w:val="99"/>
    <w:semiHidden/>
    <w:unhideWhenUsed/>
    <w:rsid w:val="00252C65"/>
    <w:pPr>
      <w:spacing w:after="360" w:line="288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Van">
    <w:name w:val="Van"/>
    <w:basedOn w:val="Standaard"/>
    <w:link w:val="VanChar"/>
    <w:rsid w:val="00252C65"/>
    <w:pPr>
      <w:spacing w:after="0" w:line="240" w:lineRule="auto"/>
    </w:pPr>
  </w:style>
  <w:style w:type="character" w:customStyle="1" w:styleId="VanChar">
    <w:name w:val="Van Char"/>
    <w:basedOn w:val="Standaardalinea-lettertype"/>
    <w:link w:val="Van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465f887-04a9-4c17-8b62-103eddccf68b}" enabled="1" method="Standard" siteId="{ca2a7f76-dbd7-4ec0-9108-6b3d524fb7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Brief zonder logo.dotx</Template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Universiteit Leiden - ISSC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Scheen, D.A.C. (Daniël)</dc:creator>
  <cp:keywords/>
  <dc:description/>
  <cp:lastModifiedBy>Scheen, D.A.C. (Daniël)</cp:lastModifiedBy>
  <cp:revision>2</cp:revision>
  <dcterms:created xsi:type="dcterms:W3CDTF">2026-10-22T10:15:00Z</dcterms:created>
  <dcterms:modified xsi:type="dcterms:W3CDTF">2026-10-22T10:15:00Z</dcterms:modified>
</cp:coreProperties>
</file>