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text" w:tblpX="-1219" w:tblpY="1"/>
        <w:tblOverlap w:val="never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7083"/>
        <w:gridCol w:w="1281"/>
      </w:tblGrid>
      <w:tr w:rsidR="008A5386" w:rsidRPr="00053AF6" w14:paraId="261CE2F8" w14:textId="77777777" w:rsidTr="009D6413">
        <w:trPr>
          <w:trHeight w:hRule="exact" w:val="280"/>
        </w:trPr>
        <w:tc>
          <w:tcPr>
            <w:tcW w:w="1134" w:type="dxa"/>
          </w:tcPr>
          <w:bookmarkStart w:id="0" w:name="Aan" w:colFirst="1" w:colLast="1"/>
          <w:p w14:paraId="0826E1FA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kAan  \* MERGEFORMAT </w:instrText>
            </w:r>
            <w:r w:rsidRPr="00053AF6">
              <w:fldChar w:fldCharType="separate"/>
            </w:r>
            <w:r>
              <w:t>Aan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56B7E652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680BC1F6" w14:textId="77777777" w:rsidR="008A5386" w:rsidRPr="00053AF6" w:rsidRDefault="008A5386" w:rsidP="008A5386">
            <w:pPr>
              <w:pStyle w:val="Invullinggegevens"/>
            </w:pPr>
          </w:p>
        </w:tc>
      </w:tr>
      <w:bookmarkStart w:id="1" w:name="Van" w:colFirst="1" w:colLast="1"/>
      <w:bookmarkEnd w:id="0"/>
      <w:tr w:rsidR="008A5386" w:rsidRPr="00053AF6" w14:paraId="0A249CAA" w14:textId="77777777" w:rsidTr="009D6413">
        <w:trPr>
          <w:trHeight w:hRule="exact" w:val="280"/>
        </w:trPr>
        <w:tc>
          <w:tcPr>
            <w:tcW w:w="1134" w:type="dxa"/>
          </w:tcPr>
          <w:p w14:paraId="3D3C0D73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kVan  \* MERGEFORMAT </w:instrText>
            </w:r>
            <w:r w:rsidRPr="00053AF6">
              <w:fldChar w:fldCharType="separate"/>
            </w:r>
            <w:r>
              <w:t>Van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43DCC7F3" w14:textId="529A3F2A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07EF8096" w14:textId="77777777" w:rsidR="008A5386" w:rsidRPr="00053AF6" w:rsidRDefault="008A5386" w:rsidP="008A5386">
            <w:pPr>
              <w:pStyle w:val="Invullinggegevens"/>
            </w:pPr>
          </w:p>
        </w:tc>
      </w:tr>
      <w:bookmarkStart w:id="2" w:name="CC" w:colFirst="1" w:colLast="1"/>
      <w:bookmarkEnd w:id="1"/>
      <w:tr w:rsidR="008A5386" w:rsidRPr="00053AF6" w14:paraId="2A22C7EE" w14:textId="77777777" w:rsidTr="009D6413">
        <w:trPr>
          <w:trHeight w:hRule="exact" w:val="280"/>
        </w:trPr>
        <w:tc>
          <w:tcPr>
            <w:tcW w:w="1134" w:type="dxa"/>
          </w:tcPr>
          <w:p w14:paraId="399AD2A4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kCc  \* MERGEFORMAT </w:instrText>
            </w:r>
            <w:r w:rsidRPr="00053AF6">
              <w:fldChar w:fldCharType="separate"/>
            </w:r>
            <w:proofErr w:type="spellStart"/>
            <w:r>
              <w:t>C.c</w:t>
            </w:r>
            <w:proofErr w:type="spellEnd"/>
            <w:r>
              <w:t>.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38FAFDA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3A5A029B" w14:textId="77777777" w:rsidR="008A5386" w:rsidRPr="00053AF6" w:rsidRDefault="008A5386" w:rsidP="008A5386">
            <w:pPr>
              <w:pStyle w:val="Invullinggegevens"/>
            </w:pPr>
          </w:p>
        </w:tc>
      </w:tr>
      <w:bookmarkEnd w:id="2"/>
      <w:tr w:rsidR="008A5386" w:rsidRPr="00053AF6" w14:paraId="494A1218" w14:textId="77777777" w:rsidTr="009D6413">
        <w:trPr>
          <w:trHeight w:hRule="exact" w:val="280"/>
        </w:trPr>
        <w:tc>
          <w:tcPr>
            <w:tcW w:w="1134" w:type="dxa"/>
          </w:tcPr>
          <w:p w14:paraId="135CC437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kDatum  \* MERGEFORMAT </w:instrText>
            </w:r>
            <w:r w:rsidRPr="00053AF6">
              <w:fldChar w:fldCharType="separate"/>
            </w:r>
            <w:r>
              <w:t>Datum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68E021C8" w14:textId="02761D9B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797CF182" w14:textId="77777777" w:rsidR="008A5386" w:rsidRPr="00053AF6" w:rsidRDefault="008A5386" w:rsidP="008A5386">
            <w:pPr>
              <w:pStyle w:val="Invullinggegevens"/>
            </w:pPr>
          </w:p>
        </w:tc>
      </w:tr>
      <w:bookmarkStart w:id="3" w:name="Telefoon" w:colFirst="1" w:colLast="1"/>
      <w:tr w:rsidR="008A5386" w:rsidRPr="00053AF6" w14:paraId="2AF5F91B" w14:textId="77777777" w:rsidTr="009D6413">
        <w:trPr>
          <w:trHeight w:hRule="exact" w:val="280"/>
        </w:trPr>
        <w:tc>
          <w:tcPr>
            <w:tcW w:w="1134" w:type="dxa"/>
          </w:tcPr>
          <w:p w14:paraId="39A504F3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kTelefoon  \* MERGEFORMAT </w:instrText>
            </w:r>
            <w:r w:rsidRPr="00053AF6">
              <w:fldChar w:fldCharType="separate"/>
            </w:r>
            <w:r>
              <w:t>Telefoon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ABBBD24" w14:textId="11131421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5F53BFE7" w14:textId="77777777" w:rsidR="008A5386" w:rsidRPr="00053AF6" w:rsidRDefault="008A5386" w:rsidP="008A5386">
            <w:pPr>
              <w:pStyle w:val="Invullinggegevens"/>
            </w:pPr>
          </w:p>
        </w:tc>
      </w:tr>
      <w:bookmarkEnd w:id="3"/>
      <w:tr w:rsidR="008A5386" w:rsidRPr="00053AF6" w14:paraId="03C4AD87" w14:textId="77777777" w:rsidTr="009D6413">
        <w:trPr>
          <w:trHeight w:hRule="exact" w:val="280"/>
        </w:trPr>
        <w:tc>
          <w:tcPr>
            <w:tcW w:w="1134" w:type="dxa"/>
          </w:tcPr>
          <w:p w14:paraId="396241C6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kNummer  \* MERGEFORMAT </w:instrText>
            </w:r>
            <w:r w:rsidRPr="00053AF6">
              <w:fldChar w:fldCharType="separate"/>
            </w:r>
            <w:r>
              <w:t>Nummer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09820EEB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5D82F382" w14:textId="77777777" w:rsidR="008A5386" w:rsidRPr="00053AF6" w:rsidRDefault="008A5386" w:rsidP="008A5386">
            <w:pPr>
              <w:pStyle w:val="Invullinggegevens"/>
            </w:pPr>
          </w:p>
        </w:tc>
      </w:tr>
      <w:tr w:rsidR="008A5386" w:rsidRPr="00053AF6" w14:paraId="79A6948D" w14:textId="77777777" w:rsidTr="009D6413">
        <w:trPr>
          <w:trHeight w:val="167"/>
        </w:trPr>
        <w:tc>
          <w:tcPr>
            <w:tcW w:w="1134" w:type="dxa"/>
          </w:tcPr>
          <w:p w14:paraId="2B41CBB7" w14:textId="77777777" w:rsidR="008A5386" w:rsidRPr="00053AF6" w:rsidRDefault="008A5386" w:rsidP="008A5386">
            <w:pPr>
              <w:pStyle w:val="Kopjegegevens"/>
            </w:pPr>
            <w:r w:rsidRPr="00053AF6">
              <w:fldChar w:fldCharType="begin"/>
            </w:r>
            <w:r w:rsidRPr="00053AF6">
              <w:instrText xml:space="preserve"> DOCPROPERTY  kOnderwerp  \* MERGEFORMAT </w:instrText>
            </w:r>
            <w:r w:rsidRPr="00053AF6">
              <w:fldChar w:fldCharType="separate"/>
            </w:r>
            <w:r>
              <w:t>Onderwerp</w:t>
            </w:r>
            <w:r w:rsidRPr="00053AF6">
              <w:fldChar w:fldCharType="end"/>
            </w:r>
          </w:p>
        </w:tc>
        <w:tc>
          <w:tcPr>
            <w:tcW w:w="7083" w:type="dxa"/>
          </w:tcPr>
          <w:p w14:paraId="163103C0" w14:textId="77777777" w:rsidR="008A5386" w:rsidRPr="00053AF6" w:rsidRDefault="008A5386" w:rsidP="008A5386">
            <w:pPr>
              <w:pStyle w:val="Invullinggegevens"/>
            </w:pPr>
          </w:p>
        </w:tc>
        <w:tc>
          <w:tcPr>
            <w:tcW w:w="1281" w:type="dxa"/>
          </w:tcPr>
          <w:p w14:paraId="71698F2D" w14:textId="77777777" w:rsidR="008A5386" w:rsidRPr="00053AF6" w:rsidRDefault="008A5386" w:rsidP="008A5386">
            <w:pPr>
              <w:pStyle w:val="Invullinggegevens"/>
            </w:pPr>
          </w:p>
        </w:tc>
      </w:tr>
      <w:tr w:rsidR="008A5386" w:rsidRPr="00053AF6" w14:paraId="6F8BF9F7" w14:textId="77777777" w:rsidTr="009D6413">
        <w:trPr>
          <w:trHeight w:hRule="exact" w:val="1306"/>
        </w:trPr>
        <w:tc>
          <w:tcPr>
            <w:tcW w:w="9498" w:type="dxa"/>
            <w:gridSpan w:val="3"/>
          </w:tcPr>
          <w:p w14:paraId="069DD1F3" w14:textId="77777777" w:rsidR="008A5386" w:rsidRPr="00053AF6" w:rsidRDefault="008A5386" w:rsidP="008A5386">
            <w:pPr>
              <w:pStyle w:val="Invullinggegevens"/>
            </w:pPr>
          </w:p>
        </w:tc>
      </w:tr>
    </w:tbl>
    <w:p w14:paraId="5B336794" w14:textId="6A5C74AA" w:rsidR="00252C65" w:rsidRPr="00252C65" w:rsidRDefault="00252C65" w:rsidP="00252C65">
      <w:r w:rsidRPr="009107E1">
        <w:t>Gebruik voor tussenkoppen Kop 1 t/m Kop 5 uit de galerij Stijlen. Deze vind je in het menu onder het tabblad Start. Vervang deze instructie door je eigen tekst.</w:t>
      </w:r>
      <w:r w:rsidR="006B6DE9" w:rsidRPr="00E7432A"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7EAD90C" wp14:editId="67C500B9">
                <wp:simplePos x="0" y="0"/>
                <wp:positionH relativeFrom="margin">
                  <wp:align>right</wp:align>
                </wp:positionH>
                <wp:positionV relativeFrom="page">
                  <wp:posOffset>651510</wp:posOffset>
                </wp:positionV>
                <wp:extent cx="2095200" cy="572400"/>
                <wp:effectExtent l="0" t="0" r="635" b="18415"/>
                <wp:wrapNone/>
                <wp:docPr id="221108599" name="Adr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200" cy="57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D28C8" w14:textId="29B54319" w:rsidR="006B6DE9" w:rsidRPr="00CE0999" w:rsidRDefault="00D92B21" w:rsidP="006B6DE9">
                            <w:pPr>
                              <w:pStyle w:val="Naamfaculteit"/>
                            </w:pPr>
                            <w:r>
                              <w:t>Faculteit</w:t>
                            </w:r>
                            <w:r w:rsidR="004B0C4E">
                              <w:t xml:space="preserve"> of o</w:t>
                            </w:r>
                            <w:r>
                              <w:t>nderdeel</w:t>
                            </w:r>
                          </w:p>
                          <w:p w14:paraId="777484F8" w14:textId="63D02691" w:rsidR="006B6DE9" w:rsidRPr="005F13FE" w:rsidRDefault="004B0C4E" w:rsidP="004B0C4E">
                            <w:pPr>
                              <w:pStyle w:val="Naamdienst"/>
                            </w:pPr>
                            <w:r>
                              <w:t>O</w:t>
                            </w:r>
                            <w:r w:rsidR="006B6DE9" w:rsidRPr="00884B6B">
                              <w:t>pleiding</w:t>
                            </w:r>
                            <w:r>
                              <w:t xml:space="preserve"> of directie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EAD90C" id="_x0000_t202" coordsize="21600,21600" o:spt="202" path="m,l,21600r21600,l21600,xe">
                <v:stroke joinstyle="miter"/>
                <v:path gradientshapeok="t" o:connecttype="rect"/>
              </v:shapetype>
              <v:shape id="Adres" o:spid="_x0000_s1026" type="#_x0000_t202" style="position:absolute;margin-left:113.8pt;margin-top:51.3pt;width:165pt;height:45.0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" filled="f" stroked="f">
                <v:textbox inset="0,0,0,0">
                  <w:txbxContent>
                    <w:p w14:paraId="0EFD28C8" w14:textId="29B54319" w:rsidR="006B6DE9" w:rsidRPr="00CE0999" w:rsidRDefault="00D92B21" w:rsidP="006B6DE9">
                      <w:pPr>
                        <w:pStyle w:val="Naamfaculteit"/>
                      </w:pPr>
                      <w:r>
                        <w:t>Faculteit</w:t>
                      </w:r>
                      <w:r w:rsidR="004B0C4E">
                        <w:t xml:space="preserve"> of o</w:t>
                      </w:r>
                      <w:r>
                        <w:t>nderdeel</w:t>
                      </w:r>
                    </w:p>
                    <w:p w14:paraId="777484F8" w14:textId="63D02691" w:rsidR="006B6DE9" w:rsidRPr="005F13FE" w:rsidRDefault="004B0C4E" w:rsidP="004B0C4E">
                      <w:pPr>
                        <w:pStyle w:val="Naamdienst"/>
                      </w:pPr>
                      <w:r>
                        <w:t>O</w:t>
                      </w:r>
                      <w:r w:rsidR="006B6DE9" w:rsidRPr="00884B6B">
                        <w:t>pleiding</w:t>
                      </w:r>
                      <w:r>
                        <w:t xml:space="preserve"> of directie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sectPr w:rsidR="00252C65" w:rsidRPr="00252C65" w:rsidSect="008C3AD2">
      <w:headerReference w:type="default" r:id="rId6"/>
      <w:footerReference w:type="default" r:id="rId7"/>
      <w:pgSz w:w="11907" w:h="16840" w:code="9"/>
      <w:pgMar w:top="2977" w:right="1021" w:bottom="573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3A59F" w14:textId="77777777" w:rsidR="00A5354D" w:rsidRDefault="00A5354D" w:rsidP="00252C65">
      <w:pPr>
        <w:spacing w:after="0" w:line="240" w:lineRule="auto"/>
      </w:pPr>
      <w:r>
        <w:separator/>
      </w:r>
    </w:p>
  </w:endnote>
  <w:endnote w:type="continuationSeparator" w:id="0">
    <w:p w14:paraId="7D1019C8" w14:textId="77777777" w:rsidR="00A5354D" w:rsidRDefault="00A5354D" w:rsidP="00252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67F6" w14:textId="4DFA2A48" w:rsidR="00705AAF" w:rsidRDefault="00705AAF">
    <w:pPr>
      <w:pStyle w:val="Voettekst"/>
    </w:pPr>
    <w:r>
      <w:rPr>
        <w:noProof/>
      </w:rPr>
      <w:drawing>
        <wp:anchor distT="0" distB="0" distL="114300" distR="114300" simplePos="0" relativeHeight="251661312" behindDoc="1" locked="1" layoutInCell="1" allowOverlap="1" wp14:anchorId="1134FB6E" wp14:editId="43FEB16A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266825" cy="1990725"/>
          <wp:effectExtent l="0" t="0" r="9525" b="9525"/>
          <wp:wrapTight wrapText="bothSides">
            <wp:wrapPolygon edited="0">
              <wp:start x="20788" y="0"/>
              <wp:lineTo x="18514" y="3307"/>
              <wp:lineTo x="12668" y="9922"/>
              <wp:lineTo x="0" y="21290"/>
              <wp:lineTo x="0" y="21497"/>
              <wp:lineTo x="21438" y="21497"/>
              <wp:lineTo x="21438" y="0"/>
              <wp:lineTo x="20788" y="0"/>
            </wp:wrapPolygon>
          </wp:wrapTight>
          <wp:docPr id="606942423" name="Logo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942423" name="Logo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1990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D31E6" w14:textId="77777777" w:rsidR="00A5354D" w:rsidRDefault="00A5354D" w:rsidP="00252C65">
      <w:pPr>
        <w:spacing w:after="0" w:line="240" w:lineRule="auto"/>
      </w:pPr>
      <w:r>
        <w:separator/>
      </w:r>
    </w:p>
  </w:footnote>
  <w:footnote w:type="continuationSeparator" w:id="0">
    <w:p w14:paraId="5E2B26FB" w14:textId="77777777" w:rsidR="00A5354D" w:rsidRDefault="00A5354D" w:rsidP="00252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4F26B" w14:textId="1E1709BA" w:rsidR="00252C65" w:rsidRDefault="00252C65" w:rsidP="00CE0999">
    <w:pPr>
      <w:pStyle w:val="Koptekst"/>
      <w:tabs>
        <w:tab w:val="clear" w:pos="4536"/>
        <w:tab w:val="clear" w:pos="9072"/>
        <w:tab w:val="left" w:pos="1460"/>
      </w:tabs>
    </w:pPr>
    <w:r w:rsidRPr="00E7432A">
      <w:rPr>
        <w:noProof/>
      </w:rPr>
      <w:drawing>
        <wp:anchor distT="0" distB="0" distL="114300" distR="114300" simplePos="0" relativeHeight="251659264" behindDoc="1" locked="1" layoutInCell="1" allowOverlap="1" wp14:anchorId="28314FF9" wp14:editId="322CB79C">
          <wp:simplePos x="0" y="0"/>
          <wp:positionH relativeFrom="page">
            <wp:posOffset>363855</wp:posOffset>
          </wp:positionH>
          <wp:positionV relativeFrom="page">
            <wp:posOffset>234315</wp:posOffset>
          </wp:positionV>
          <wp:extent cx="2397600" cy="1332000"/>
          <wp:effectExtent l="0" t="0" r="0" b="0"/>
          <wp:wrapTight wrapText="bothSides">
            <wp:wrapPolygon edited="0">
              <wp:start x="4635" y="3399"/>
              <wp:lineTo x="3605" y="4944"/>
              <wp:lineTo x="2060" y="7725"/>
              <wp:lineTo x="2060" y="9888"/>
              <wp:lineTo x="2232" y="13906"/>
              <wp:lineTo x="2403" y="14833"/>
              <wp:lineTo x="4291" y="17305"/>
              <wp:lineTo x="4978" y="17923"/>
              <wp:lineTo x="6008" y="17923"/>
              <wp:lineTo x="8583" y="14524"/>
              <wp:lineTo x="13389" y="13906"/>
              <wp:lineTo x="19912" y="11124"/>
              <wp:lineTo x="20084" y="6798"/>
              <wp:lineTo x="18024" y="6180"/>
              <wp:lineTo x="6180" y="3399"/>
              <wp:lineTo x="4635" y="3399"/>
            </wp:wrapPolygon>
          </wp:wrapTight>
          <wp:docPr id="1889479494" name="Hoekje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9479494" name="Hoekje" hidden="1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7600" cy="13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099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C65"/>
    <w:rsid w:val="00122B54"/>
    <w:rsid w:val="001D6E1E"/>
    <w:rsid w:val="00237C6F"/>
    <w:rsid w:val="00252C65"/>
    <w:rsid w:val="00273DD2"/>
    <w:rsid w:val="00385012"/>
    <w:rsid w:val="003A161B"/>
    <w:rsid w:val="003C29B2"/>
    <w:rsid w:val="004B0C4E"/>
    <w:rsid w:val="004F22B1"/>
    <w:rsid w:val="00507371"/>
    <w:rsid w:val="00565860"/>
    <w:rsid w:val="00584C1D"/>
    <w:rsid w:val="0064610D"/>
    <w:rsid w:val="006B6DE9"/>
    <w:rsid w:val="00705AAF"/>
    <w:rsid w:val="00812FAF"/>
    <w:rsid w:val="00877AA6"/>
    <w:rsid w:val="00884B6B"/>
    <w:rsid w:val="008A5386"/>
    <w:rsid w:val="008C3AD2"/>
    <w:rsid w:val="008D1946"/>
    <w:rsid w:val="009D0D02"/>
    <w:rsid w:val="00A44F5C"/>
    <w:rsid w:val="00A5354D"/>
    <w:rsid w:val="00A65BF5"/>
    <w:rsid w:val="00A756BA"/>
    <w:rsid w:val="00B74571"/>
    <w:rsid w:val="00C80112"/>
    <w:rsid w:val="00CE0999"/>
    <w:rsid w:val="00D92B21"/>
    <w:rsid w:val="00E61E7B"/>
    <w:rsid w:val="00E7546F"/>
    <w:rsid w:val="00EA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B240A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9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9"/>
    <w:rsid w:val="009D0D02"/>
    <w:pPr>
      <w:spacing w:after="360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Standaard"/>
    <w:link w:val="Kop1Char"/>
    <w:uiPriority w:val="9"/>
    <w:qFormat/>
    <w:rsid w:val="00252C65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252C65"/>
    <w:pPr>
      <w:outlineLvl w:val="1"/>
    </w:pPr>
    <w:rPr>
      <w:sz w:val="28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52C65"/>
    <w:pPr>
      <w:outlineLvl w:val="2"/>
    </w:pPr>
    <w:rPr>
      <w:sz w:val="24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252C65"/>
    <w:pPr>
      <w:outlineLvl w:val="3"/>
    </w:pPr>
    <w:rPr>
      <w:rFonts w:ascii="Vestula Pro Italic" w:hAnsi="Vestula Pro Italic"/>
      <w:sz w:val="24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252C65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25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52C65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252C65"/>
    <w:rPr>
      <w:rFonts w:ascii="Vestula Pro DemiBold" w:eastAsia="Times New Roman" w:hAnsi="Vestula Pro DemiBold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52C65"/>
    <w:rPr>
      <w:rFonts w:ascii="Vestula Pro DemiBold" w:eastAsia="Times New Roman" w:hAnsi="Vestula Pro DemiBold" w:cs="Arial"/>
      <w:color w:val="001158"/>
      <w:kern w:val="0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252C65"/>
    <w:rPr>
      <w:rFonts w:ascii="Vestula Pro Italic" w:eastAsia="Times New Roman" w:hAnsi="Vestula Pro Italic" w:cs="Arial"/>
      <w:color w:val="001158"/>
      <w:kern w:val="0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252C65"/>
    <w:rPr>
      <w:rFonts w:ascii="Vestula Pro" w:eastAsiaTheme="majorEastAsia" w:hAnsi="Vestula Pro" w:cstheme="majorBidi"/>
      <w:color w:val="002060"/>
      <w:kern w:val="0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2C6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2C6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2C6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2C6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rsid w:val="0025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rsid w:val="0025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rsid w:val="0025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2C6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252C6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252C6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252C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2C6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252C65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59"/>
    <w:rsid w:val="00252C65"/>
    <w:pPr>
      <w:spacing w:after="0" w:line="240" w:lineRule="auto"/>
    </w:pPr>
    <w:rPr>
      <w:kern w:val="0"/>
      <w:sz w:val="22"/>
      <w:szCs w:val="22"/>
      <w:lang w:val="nl-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pjegegevens">
    <w:name w:val="Kopje gegevens"/>
    <w:basedOn w:val="Standaard"/>
    <w:rsid w:val="00252C65"/>
    <w:pPr>
      <w:spacing w:after="0" w:line="240" w:lineRule="auto"/>
    </w:pPr>
    <w:rPr>
      <w:i/>
      <w:sz w:val="18"/>
    </w:rPr>
  </w:style>
  <w:style w:type="paragraph" w:customStyle="1" w:styleId="Invullinggegevens">
    <w:name w:val="Invulling gegevens"/>
    <w:basedOn w:val="Standaard"/>
    <w:rsid w:val="00252C65"/>
    <w:pPr>
      <w:spacing w:after="0" w:line="240" w:lineRule="auto"/>
    </w:pPr>
    <w:rPr>
      <w:sz w:val="18"/>
    </w:rPr>
  </w:style>
  <w:style w:type="paragraph" w:customStyle="1" w:styleId="Aan">
    <w:name w:val="Aan"/>
    <w:basedOn w:val="Invullinggegevens"/>
    <w:link w:val="AanChar"/>
    <w:rsid w:val="00252C65"/>
    <w:rPr>
      <w:sz w:val="20"/>
    </w:rPr>
  </w:style>
  <w:style w:type="character" w:customStyle="1" w:styleId="AanChar">
    <w:name w:val="Aan Char"/>
    <w:basedOn w:val="Standaardalinea-lettertype"/>
    <w:link w:val="A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252C6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252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customStyle="1" w:styleId="Naamdienst">
    <w:name w:val="Naam dienst"/>
    <w:basedOn w:val="Standaard"/>
    <w:rsid w:val="00884B6B"/>
    <w:pPr>
      <w:spacing w:after="0" w:line="240" w:lineRule="auto"/>
    </w:pPr>
    <w:rPr>
      <w:b/>
      <w:bCs/>
    </w:rPr>
  </w:style>
  <w:style w:type="paragraph" w:customStyle="1" w:styleId="Naamfaculteit">
    <w:name w:val="Naam faculteit"/>
    <w:basedOn w:val="Standaard"/>
    <w:rsid w:val="00884B6B"/>
    <w:pPr>
      <w:spacing w:after="120" w:line="240" w:lineRule="auto"/>
    </w:pPr>
    <w:rPr>
      <w:b/>
      <w:sz w:val="22"/>
    </w:rPr>
  </w:style>
  <w:style w:type="character" w:styleId="Paginanummer">
    <w:name w:val="page number"/>
    <w:basedOn w:val="Standaardalinea-lettertype"/>
    <w:uiPriority w:val="99"/>
    <w:rsid w:val="00884B6B"/>
    <w:rPr>
      <w:color w:val="7F7F7F" w:themeColor="text1" w:themeTint="80"/>
    </w:rPr>
  </w:style>
  <w:style w:type="table" w:customStyle="1" w:styleId="TabelUL">
    <w:name w:val="Tabel UL"/>
    <w:basedOn w:val="Tabellijst1"/>
    <w:uiPriority w:val="99"/>
    <w:locked/>
    <w:rsid w:val="00252C65"/>
    <w:pPr>
      <w:contextualSpacing/>
    </w:pPr>
    <w:rPr>
      <w:rFonts w:ascii="Vestula Pro" w:hAnsi="Vestula Pro"/>
      <w:kern w:val="0"/>
      <w:sz w:val="20"/>
      <w:szCs w:val="20"/>
      <w14:ligatures w14:val="none"/>
    </w:rPr>
    <w:tblPr>
      <w:tblStyleColBandSize w:val="1"/>
      <w:tblInd w:w="113" w:type="dxa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single" w:sz="4" w:space="0" w:color="808080" w:themeColor="background1" w:themeShade="80"/>
        <w:insideV w:val="single" w:sz="4" w:space="0" w:color="808080" w:themeColor="background1" w:themeShade="80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rPr>
        <w:cantSplit/>
        <w:tblHeader/>
      </w:trPr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001158"/>
      </w:tcPr>
    </w:tblStylePr>
    <w:tblStylePr w:type="lastRow">
      <w:pPr>
        <w:wordWrap/>
        <w:spacing w:beforeLines="0" w:before="0" w:beforeAutospacing="0" w:afterLines="0" w:after="0" w:afterAutospacing="0" w:line="240" w:lineRule="auto"/>
      </w:p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auto"/>
      </w:tcPr>
    </w:tblStylePr>
    <w:tblStylePr w:type="band1Vert">
      <w:pPr>
        <w:wordWrap/>
        <w:spacing w:beforeLines="0" w:before="0" w:beforeAutospacing="0" w:afterLines="0" w:after="0" w:afterAutospacing="0" w:line="240" w:lineRule="auto"/>
      </w:pPr>
    </w:tblStylePr>
    <w:tblStylePr w:type="band2Vert">
      <w:pPr>
        <w:wordWrap/>
        <w:spacing w:beforeLines="0" w:before="0" w:beforeAutospacing="0" w:afterLines="0" w:after="0" w:afterAutospacing="0" w:line="240" w:lineRule="auto"/>
      </w:pPr>
    </w:tblStylePr>
    <w:tblStylePr w:type="band1Horz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Vestula Pro" w:hAnsi="Vestula Pro"/>
        <w:color w:val="auto"/>
        <w:sz w:val="22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BDCFF5"/>
      </w:tcPr>
    </w:tblStylePr>
    <w:tblStylePr w:type="band2Horz">
      <w:pPr>
        <w:wordWrap/>
        <w:spacing w:beforeLines="0" w:before="0" w:beforeAutospacing="0" w:afterLines="0" w:after="0" w:afterAutospacing="0" w:line="240" w:lineRule="auto"/>
        <w:jc w:val="left"/>
      </w:pPr>
      <w:rPr>
        <w:color w:val="auto"/>
      </w:rPr>
      <w:tblPr/>
      <w:tcPr>
        <w:tc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rsid w:val="00252C65"/>
    <w:pPr>
      <w:spacing w:after="360" w:line="288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Van">
    <w:name w:val="Van"/>
    <w:basedOn w:val="Standaard"/>
    <w:link w:val="VanChar"/>
    <w:rsid w:val="00252C65"/>
    <w:pPr>
      <w:spacing w:after="0" w:line="240" w:lineRule="auto"/>
    </w:pPr>
  </w:style>
  <w:style w:type="character" w:customStyle="1" w:styleId="VanChar">
    <w:name w:val="Van Char"/>
    <w:basedOn w:val="Standaardalinea-lettertype"/>
    <w:link w:val="Van"/>
    <w:rsid w:val="00252C65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Memo zonder logo.dotx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Scheen, D.A.C. (Daniël)</dc:creator>
  <cp:keywords/>
  <dc:description/>
  <cp:lastModifiedBy>Scheen, D.A.C. (Daniël)</cp:lastModifiedBy>
  <cp:revision>2</cp:revision>
  <dcterms:created xsi:type="dcterms:W3CDTF">2026-10-22T10:17:00Z</dcterms:created>
  <dcterms:modified xsi:type="dcterms:W3CDTF">2026-10-22T10:17:00Z</dcterms:modified>
</cp:coreProperties>
</file>