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681C" w14:textId="21F92BF3" w:rsidR="00A742C4" w:rsidRPr="00A742C4" w:rsidRDefault="002364CA" w:rsidP="00E16287">
      <w:pPr>
        <w:pStyle w:val="Titel"/>
        <w:spacing w:after="720"/>
      </w:pPr>
      <w:bookmarkStart w:id="0" w:name="_Toc216299974"/>
      <w:r w:rsidRPr="00A742C4">
        <w:t xml:space="preserve">Titel van het </w:t>
      </w:r>
      <w:r w:rsidR="00F37D18" w:rsidRPr="00A742C4">
        <w:t xml:space="preserve"> </w:t>
      </w:r>
      <w:r w:rsidRPr="00A742C4">
        <w:t>document</w:t>
      </w:r>
      <w:bookmarkEnd w:id="0"/>
    </w:p>
    <w:p w14:paraId="787CC70C" w14:textId="7B48BF5E" w:rsidR="00CB1FD5" w:rsidRDefault="00E621ED" w:rsidP="00CB1FD5">
      <w:pPr>
        <w:pStyle w:val="Ondertitel"/>
        <w:spacing w:after="840" w:afterAutospacing="0"/>
        <w:rPr>
          <w:b/>
          <w:bCs/>
          <w:lang w:val="nl-NL"/>
        </w:rPr>
      </w:pPr>
      <w:r w:rsidRPr="00E621ED">
        <w:rPr>
          <w:b/>
          <w:bCs/>
          <w:lang w:val="nl-NL"/>
        </w:rPr>
        <w:t>Ondertitel (optioneel)</w:t>
      </w:r>
    </w:p>
    <w:p w14:paraId="30E26F76" w14:textId="77777777" w:rsidR="00CB1FD5" w:rsidRDefault="00CB1FD5">
      <w:pPr>
        <w:spacing w:before="0" w:beforeAutospacing="0" w:after="160" w:afterAutospacing="0" w:line="278" w:lineRule="auto"/>
        <w:rPr>
          <w:rFonts w:eastAsiaTheme="majorEastAsia" w:cstheme="majorBidi"/>
          <w:b/>
          <w:bCs/>
          <w:color w:val="595959" w:themeColor="text1" w:themeTint="A6"/>
          <w:spacing w:val="15"/>
          <w:sz w:val="36"/>
          <w:szCs w:val="36"/>
        </w:rPr>
      </w:pPr>
      <w:r>
        <w:rPr>
          <w:b/>
          <w:bCs/>
        </w:rPr>
        <w:br w:type="page"/>
      </w:r>
    </w:p>
    <w:p w14:paraId="7875D90F" w14:textId="6F3A7D2D" w:rsidR="00937859" w:rsidRDefault="00047122" w:rsidP="00C709AB">
      <w:r w:rsidRPr="0015627B">
        <w:lastRenderedPageBreak/>
        <w:t xml:space="preserve">Gebruik </w:t>
      </w:r>
      <w:r>
        <w:t xml:space="preserve">voor tussenkoppen </w:t>
      </w:r>
      <w:r w:rsidRPr="0015627B">
        <w:t>Kop 1 t/m Kop 5 uit de galerij Stijlen. Deze vind je in het menu onder het tabblad Start</w:t>
      </w:r>
      <w:r>
        <w:t xml:space="preserve"> .</w:t>
      </w:r>
      <w:r w:rsidRPr="00573678">
        <w:t xml:space="preserve"> Vervang deze instructie door je eigen tekst.</w:t>
      </w:r>
    </w:p>
    <w:p w14:paraId="66E427CE" w14:textId="77777777" w:rsidR="00835FE6" w:rsidRPr="00835FE6" w:rsidRDefault="00835FE6" w:rsidP="00835FE6"/>
    <w:p w14:paraId="4D0955B4" w14:textId="77777777" w:rsidR="00835FE6" w:rsidRPr="00835FE6" w:rsidRDefault="00835FE6" w:rsidP="00835FE6"/>
    <w:p w14:paraId="302FE7DC" w14:textId="77777777" w:rsidR="00835FE6" w:rsidRPr="00835FE6" w:rsidRDefault="00835FE6" w:rsidP="00835FE6"/>
    <w:p w14:paraId="544CD2E4" w14:textId="77777777" w:rsidR="00835FE6" w:rsidRPr="00835FE6" w:rsidRDefault="00835FE6" w:rsidP="00835FE6"/>
    <w:p w14:paraId="0B110917" w14:textId="77777777" w:rsidR="00835FE6" w:rsidRPr="00835FE6" w:rsidRDefault="00835FE6" w:rsidP="00835FE6"/>
    <w:p w14:paraId="50E93AE9" w14:textId="77777777" w:rsidR="00835FE6" w:rsidRPr="00835FE6" w:rsidRDefault="00835FE6" w:rsidP="00835FE6"/>
    <w:p w14:paraId="12ACC040" w14:textId="77777777" w:rsidR="00835FE6" w:rsidRPr="00835FE6" w:rsidRDefault="00835FE6" w:rsidP="00835FE6"/>
    <w:p w14:paraId="389FA534" w14:textId="77777777" w:rsidR="00835FE6" w:rsidRPr="00835FE6" w:rsidRDefault="00835FE6" w:rsidP="00835FE6"/>
    <w:p w14:paraId="6DB4496A" w14:textId="77777777" w:rsidR="00835FE6" w:rsidRPr="00835FE6" w:rsidRDefault="00835FE6" w:rsidP="00835FE6"/>
    <w:p w14:paraId="715F85F7" w14:textId="77777777" w:rsidR="00835FE6" w:rsidRPr="00835FE6" w:rsidRDefault="00835FE6" w:rsidP="00835FE6"/>
    <w:p w14:paraId="2B8B5755" w14:textId="4AA8F306" w:rsidR="00835FE6" w:rsidRPr="00835FE6" w:rsidRDefault="00835FE6" w:rsidP="00835FE6">
      <w:pPr>
        <w:tabs>
          <w:tab w:val="left" w:pos="8070"/>
        </w:tabs>
      </w:pPr>
      <w:r>
        <w:tab/>
      </w:r>
    </w:p>
    <w:p w14:paraId="33D0E5C4" w14:textId="77777777" w:rsidR="00835FE6" w:rsidRPr="00835FE6" w:rsidRDefault="00835FE6" w:rsidP="00835FE6"/>
    <w:p w14:paraId="7D696246" w14:textId="77777777" w:rsidR="00835FE6" w:rsidRPr="00835FE6" w:rsidRDefault="00835FE6" w:rsidP="00835FE6"/>
    <w:p w14:paraId="50B58638" w14:textId="77777777" w:rsidR="00835FE6" w:rsidRPr="00835FE6" w:rsidRDefault="00835FE6" w:rsidP="00835FE6"/>
    <w:p w14:paraId="791F8E74" w14:textId="77777777" w:rsidR="00835FE6" w:rsidRPr="00835FE6" w:rsidRDefault="00835FE6" w:rsidP="00835FE6"/>
    <w:sectPr w:rsidR="00835FE6" w:rsidRPr="00835FE6" w:rsidSect="00835FE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0" w:right="1417" w:bottom="3119" w:left="1417" w:header="708" w:footer="146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15B76" w14:textId="77777777" w:rsidR="00FD77E7" w:rsidRDefault="00FD77E7" w:rsidP="00F20775">
      <w:r>
        <w:separator/>
      </w:r>
    </w:p>
  </w:endnote>
  <w:endnote w:type="continuationSeparator" w:id="0">
    <w:p w14:paraId="5F0807B3" w14:textId="77777777" w:rsidR="00FD77E7" w:rsidRDefault="00FD77E7" w:rsidP="00F20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erriweather">
    <w:panose1 w:val="00000500000000000000"/>
    <w:charset w:val="00"/>
    <w:family w:val="auto"/>
    <w:pitch w:val="variable"/>
    <w:sig w:usb0="20000207" w:usb1="00000002" w:usb2="00000000" w:usb3="00000000" w:csb0="00000197" w:csb1="00000000"/>
  </w:font>
  <w:font w:name="Vestula Pro DemiBold"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stula Pro Italic">
    <w:altName w:val="Calibri"/>
    <w:panose1 w:val="020B0A03060302090204"/>
    <w:charset w:val="00"/>
    <w:family w:val="swiss"/>
    <w:notTrueType/>
    <w:pitch w:val="variable"/>
    <w:sig w:usb0="A00000AF" w:usb1="5000204A" w:usb2="00000000" w:usb3="00000000" w:csb0="00000093" w:csb1="00000000"/>
  </w:font>
  <w:font w:name="Vestula Pro">
    <w:altName w:val="Calibri"/>
    <w:panose1 w:val="020B0A03060302020204"/>
    <w:charset w:val="00"/>
    <w:family w:val="swiss"/>
    <w:notTrueType/>
    <w:pitch w:val="variable"/>
    <w:sig w:usb0="00000007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inanummer"/>
        <w:rFonts w:eastAsiaTheme="majorEastAsia"/>
      </w:rPr>
      <w:id w:val="-370918370"/>
      <w:docPartObj>
        <w:docPartGallery w:val="Page Numbers (Bottom of Page)"/>
        <w:docPartUnique/>
      </w:docPartObj>
    </w:sdtPr>
    <w:sdtContent>
      <w:p w14:paraId="01C09822" w14:textId="77777777" w:rsidR="004E5009" w:rsidRPr="000C6C85" w:rsidRDefault="00000000" w:rsidP="00F20775">
        <w:pPr>
          <w:rPr>
            <w:rStyle w:val="Paginanummer"/>
            <w:rFonts w:eastAsiaTheme="majorEastAsia"/>
          </w:rPr>
        </w:pPr>
        <w:r w:rsidRPr="000C6C85">
          <w:rPr>
            <w:rStyle w:val="Paginanummer"/>
            <w:rFonts w:eastAsiaTheme="majorEastAsia"/>
          </w:rPr>
          <w:fldChar w:fldCharType="begin"/>
        </w:r>
        <w:r w:rsidRPr="000C6C85">
          <w:rPr>
            <w:rStyle w:val="Paginanummer"/>
            <w:rFonts w:eastAsiaTheme="majorEastAsia"/>
          </w:rPr>
          <w:instrText xml:space="preserve"> PAGE </w:instrText>
        </w:r>
        <w:r w:rsidRPr="000C6C85">
          <w:rPr>
            <w:rStyle w:val="Paginanummer"/>
            <w:rFonts w:eastAsiaTheme="majorEastAsia"/>
          </w:rPr>
          <w:fldChar w:fldCharType="separate"/>
        </w:r>
        <w:r w:rsidRPr="000C6C85">
          <w:rPr>
            <w:rStyle w:val="Paginanummer"/>
            <w:rFonts w:eastAsiaTheme="majorEastAsia"/>
          </w:rPr>
          <w:fldChar w:fldCharType="end"/>
        </w:r>
      </w:p>
    </w:sdtContent>
  </w:sdt>
  <w:p w14:paraId="54990999" w14:textId="77777777" w:rsidR="004E5009" w:rsidRDefault="004E5009" w:rsidP="00F2077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602E9" w14:textId="77777777" w:rsidR="004E5009" w:rsidRPr="000F4FBC" w:rsidRDefault="00035B55" w:rsidP="00F20775">
    <w:r w:rsidRPr="000C6C85">
      <w:rPr>
        <w:noProof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5CA5C0AB" wp14:editId="4E46426D">
              <wp:simplePos x="0" y="0"/>
              <wp:positionH relativeFrom="page">
                <wp:align>right</wp:align>
              </wp:positionH>
              <wp:positionV relativeFrom="page">
                <wp:posOffset>9900285</wp:posOffset>
              </wp:positionV>
              <wp:extent cx="7552690" cy="803275"/>
              <wp:effectExtent l="0" t="0" r="0" b="0"/>
              <wp:wrapTight wrapText="bothSides">
                <wp:wrapPolygon edited="0">
                  <wp:start x="0" y="0"/>
                  <wp:lineTo x="0" y="21002"/>
                  <wp:lineTo x="21520" y="21002"/>
                  <wp:lineTo x="21520" y="0"/>
                  <wp:lineTo x="0" y="0"/>
                </wp:wrapPolygon>
              </wp:wrapTight>
              <wp:docPr id="1187255705" name="Rechthoe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2690" cy="803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Style w:val="Paginanummer"/>
                            </w:rPr>
                            <w:id w:val="192383748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Content>
                            <w:p w14:paraId="611FF330" w14:textId="77777777" w:rsidR="00035B55" w:rsidRPr="000C6C85" w:rsidRDefault="00035B55" w:rsidP="005C58CA">
                              <w:pPr>
                                <w:jc w:val="center"/>
                                <w:rPr>
                                  <w:rStyle w:val="Paginanummer"/>
                                </w:rPr>
                              </w:pPr>
                              <w:r w:rsidRPr="000C6C85">
                                <w:rPr>
                                  <w:rStyle w:val="Paginanummer"/>
                                </w:rPr>
                                <w:fldChar w:fldCharType="begin"/>
                              </w:r>
                              <w:r w:rsidRPr="000C6C85">
                                <w:rPr>
                                  <w:rStyle w:val="Paginanummer"/>
                                </w:rPr>
                                <w:instrText xml:space="preserve"> PAGE   \* MERGEFORMAT </w:instrText>
                              </w:r>
                              <w:r w:rsidRPr="000C6C85">
                                <w:rPr>
                                  <w:rStyle w:val="Paginanummer"/>
                                </w:rPr>
                                <w:fldChar w:fldCharType="separate"/>
                              </w:r>
                              <w:r w:rsidRPr="000C6C85">
                                <w:rPr>
                                  <w:rStyle w:val="Paginanummer"/>
                                </w:rPr>
                                <w:t>1</w:t>
                              </w:r>
                              <w:r w:rsidRPr="000C6C85">
                                <w:rPr>
                                  <w:rStyle w:val="Paginanummer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 w14:paraId="21C17233" w14:textId="77777777" w:rsidR="00035B55" w:rsidRDefault="00035B55" w:rsidP="005C58CA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CA5C0AB" id="Rechthoek 1" o:spid="_x0000_s1026" style="position:absolute;margin-left:543.5pt;margin-top:779.55pt;width:594.7pt;height:63.25pt;z-index:-25165312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" filled="f" stroked="f" strokeweight="1pt">
              <v:textbox inset="1mm,1mm,1mm,1mm">
                <w:txbxContent>
                  <w:sdt>
                    <w:sdtPr>
                      <w:rPr>
                        <w:rStyle w:val="Paginanummer"/>
                      </w:rPr>
                      <w:id w:val="1923837483"/>
                      <w:docPartObj>
                        <w:docPartGallery w:val="Page Numbers (Bottom of Page)"/>
                        <w:docPartUnique/>
                      </w:docPartObj>
                    </w:sdtPr>
                    <w:sdtContent>
                      <w:p w14:paraId="611FF330" w14:textId="77777777" w:rsidR="00035B55" w:rsidRPr="000C6C85" w:rsidRDefault="00035B55" w:rsidP="005C58CA">
                        <w:pPr>
                          <w:jc w:val="center"/>
                          <w:rPr>
                            <w:rStyle w:val="Paginanummer"/>
                          </w:rPr>
                        </w:pPr>
                        <w:r w:rsidRPr="000C6C85">
                          <w:rPr>
                            <w:rStyle w:val="Paginanummer"/>
                          </w:rPr>
                          <w:fldChar w:fldCharType="begin"/>
                        </w:r>
                        <w:r w:rsidRPr="000C6C85">
                          <w:rPr>
                            <w:rStyle w:val="Paginanummer"/>
                          </w:rPr>
                          <w:instrText xml:space="preserve"> PAGE   \* MERGEFORMAT </w:instrText>
                        </w:r>
                        <w:r w:rsidRPr="000C6C85">
                          <w:rPr>
                            <w:rStyle w:val="Paginanummer"/>
                          </w:rPr>
                          <w:fldChar w:fldCharType="separate"/>
                        </w:r>
                        <w:r w:rsidRPr="000C6C85">
                          <w:rPr>
                            <w:rStyle w:val="Paginanummer"/>
                          </w:rPr>
                          <w:t>1</w:t>
                        </w:r>
                        <w:r w:rsidRPr="000C6C85">
                          <w:rPr>
                            <w:rStyle w:val="Paginanummer"/>
                          </w:rPr>
                          <w:fldChar w:fldCharType="end"/>
                        </w:r>
                      </w:p>
                    </w:sdtContent>
                  </w:sdt>
                  <w:p w14:paraId="21C17233" w14:textId="77777777" w:rsidR="00035B55" w:rsidRDefault="00035B55" w:rsidP="005C58CA">
                    <w:pPr>
                      <w:jc w:val="center"/>
                    </w:pPr>
                  </w:p>
                </w:txbxContent>
              </v:textbox>
              <w10:wrap type="tight" anchorx="page" anchory="page"/>
              <w10:anchorlock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4BA20" w14:textId="77777777" w:rsidR="004E5009" w:rsidRPr="000F4FBC" w:rsidRDefault="00000000" w:rsidP="00F20775">
    <w:r w:rsidRPr="000C6C85">
      <w:rPr>
        <w:noProof/>
      </w:rPr>
      <w:drawing>
        <wp:anchor distT="0" distB="0" distL="114300" distR="114300" simplePos="0" relativeHeight="251661312" behindDoc="1" locked="0" layoutInCell="1" allowOverlap="1" wp14:anchorId="4D7AADC6" wp14:editId="6A8C8E29">
          <wp:simplePos x="0" y="0"/>
          <wp:positionH relativeFrom="page">
            <wp:posOffset>256540</wp:posOffset>
          </wp:positionH>
          <wp:positionV relativeFrom="page">
            <wp:posOffset>8944443</wp:posOffset>
          </wp:positionV>
          <wp:extent cx="2804160" cy="1447165"/>
          <wp:effectExtent l="0" t="0" r="0" b="635"/>
          <wp:wrapNone/>
          <wp:docPr id="910404460" name="Afbeelding 5" descr="Logo Universiteit Leiden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8835109" name="Afbeelding 5" descr="Logo Universiteit Leiden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03" t="-72" r="63547" b="86588"/>
                  <a:stretch>
                    <a:fillRect/>
                  </a:stretch>
                </pic:blipFill>
                <pic:spPr bwMode="auto">
                  <a:xfrm>
                    <a:off x="0" y="0"/>
                    <a:ext cx="2804160" cy="14471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D4986" w14:textId="77777777" w:rsidR="00FD77E7" w:rsidRDefault="00FD77E7" w:rsidP="00F20775">
      <w:r>
        <w:separator/>
      </w:r>
    </w:p>
  </w:footnote>
  <w:footnote w:type="continuationSeparator" w:id="0">
    <w:p w14:paraId="1D648D33" w14:textId="77777777" w:rsidR="00FD77E7" w:rsidRDefault="00FD77E7" w:rsidP="00F20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48E9A" w14:textId="77777777" w:rsidR="004E5009" w:rsidRPr="000F4FBC" w:rsidRDefault="00000000" w:rsidP="00F20775">
    <w:r w:rsidRPr="000C6C85">
      <w:rPr>
        <w:noProof/>
      </w:rPr>
      <w:drawing>
        <wp:anchor distT="0" distB="0" distL="114300" distR="114300" simplePos="0" relativeHeight="251662336" behindDoc="1" locked="1" layoutInCell="1" allowOverlap="1" wp14:anchorId="3768D3FA" wp14:editId="4B98E11B">
          <wp:simplePos x="0" y="0"/>
          <wp:positionH relativeFrom="page">
            <wp:posOffset>5739130</wp:posOffset>
          </wp:positionH>
          <wp:positionV relativeFrom="page">
            <wp:posOffset>8417560</wp:posOffset>
          </wp:positionV>
          <wp:extent cx="1814400" cy="2296800"/>
          <wp:effectExtent l="0" t="0" r="1905" b="1905"/>
          <wp:wrapNone/>
          <wp:docPr id="989739085" name="Afbeelding 4" descr="Afbeelding met cirkel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8614945" name="Afbeelding 4" descr="Afbeelding met cirkel&#10;&#10;Door AI gegenereerde inhoud is mogelijk onjuist."/>
                  <pic:cNvPicPr/>
                </pic:nvPicPr>
                <pic:blipFill rotWithShape="1">
                  <a:blip r:embed="rId1"/>
                  <a:srcRect l="76079" t="78573"/>
                  <a:stretch>
                    <a:fillRect/>
                  </a:stretch>
                </pic:blipFill>
                <pic:spPr bwMode="auto">
                  <a:xfrm>
                    <a:off x="0" y="0"/>
                    <a:ext cx="1814400" cy="229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9F7E78" w14:textId="77777777" w:rsidR="004E5009" w:rsidRDefault="004E5009" w:rsidP="00F20775"/>
  <w:p w14:paraId="22C370E0" w14:textId="77777777" w:rsidR="004E5009" w:rsidRDefault="004E5009" w:rsidP="00F2077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C7E9F" w14:textId="79E359CE" w:rsidR="004E5009" w:rsidRPr="000F4FBC" w:rsidRDefault="00C709AB" w:rsidP="00C709AB">
    <w:pPr>
      <w:tabs>
        <w:tab w:val="left" w:pos="3450"/>
      </w:tabs>
    </w:pPr>
    <w:r>
      <w:rPr>
        <w:noProof/>
      </w:rPr>
      <w:drawing>
        <wp:anchor distT="0" distB="0" distL="114300" distR="114300" simplePos="0" relativeHeight="251660287" behindDoc="1" locked="0" layoutInCell="1" allowOverlap="1" wp14:anchorId="504E6557" wp14:editId="437829AC">
          <wp:simplePos x="0" y="0"/>
          <wp:positionH relativeFrom="page">
            <wp:posOffset>-34290</wp:posOffset>
          </wp:positionH>
          <wp:positionV relativeFrom="page">
            <wp:posOffset>1270</wp:posOffset>
          </wp:positionV>
          <wp:extent cx="7580630" cy="10720070"/>
          <wp:effectExtent l="0" t="0" r="1270" b="5080"/>
          <wp:wrapNone/>
          <wp:docPr id="1764998578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7058514" name="Afbeelding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80630" cy="1072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308C">
      <w:rPr>
        <w:noProof/>
      </w:rPr>
      <w:t xml:space="preserve"> </w:t>
    </w:r>
    <w:r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943B7C"/>
    <w:multiLevelType w:val="hybridMultilevel"/>
    <w:tmpl w:val="85D24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5741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20"/>
  <w:defaultTableStyle w:val="TabelUL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00A"/>
    <w:rsid w:val="00007CA4"/>
    <w:rsid w:val="00012352"/>
    <w:rsid w:val="00015015"/>
    <w:rsid w:val="00035B55"/>
    <w:rsid w:val="00047122"/>
    <w:rsid w:val="0005553C"/>
    <w:rsid w:val="00080AB4"/>
    <w:rsid w:val="00087AC7"/>
    <w:rsid w:val="000C6C85"/>
    <w:rsid w:val="000F1887"/>
    <w:rsid w:val="00114E1A"/>
    <w:rsid w:val="00123618"/>
    <w:rsid w:val="00152989"/>
    <w:rsid w:val="00152D94"/>
    <w:rsid w:val="00156E9C"/>
    <w:rsid w:val="00165B7A"/>
    <w:rsid w:val="001825D8"/>
    <w:rsid w:val="0019450E"/>
    <w:rsid w:val="002364CA"/>
    <w:rsid w:val="00237AF2"/>
    <w:rsid w:val="002620B6"/>
    <w:rsid w:val="002C2498"/>
    <w:rsid w:val="002E3028"/>
    <w:rsid w:val="002F2E20"/>
    <w:rsid w:val="002F76DE"/>
    <w:rsid w:val="00305246"/>
    <w:rsid w:val="00324131"/>
    <w:rsid w:val="00367DE6"/>
    <w:rsid w:val="003A3202"/>
    <w:rsid w:val="003D7AA5"/>
    <w:rsid w:val="003E62DC"/>
    <w:rsid w:val="003E7AC3"/>
    <w:rsid w:val="003F4731"/>
    <w:rsid w:val="004438B7"/>
    <w:rsid w:val="00450EC9"/>
    <w:rsid w:val="00460EDE"/>
    <w:rsid w:val="00486DED"/>
    <w:rsid w:val="004A2C1D"/>
    <w:rsid w:val="004A2F21"/>
    <w:rsid w:val="004C0090"/>
    <w:rsid w:val="004E5009"/>
    <w:rsid w:val="004F1902"/>
    <w:rsid w:val="005160EE"/>
    <w:rsid w:val="00545DED"/>
    <w:rsid w:val="00554BFF"/>
    <w:rsid w:val="00565860"/>
    <w:rsid w:val="0056589D"/>
    <w:rsid w:val="005756D3"/>
    <w:rsid w:val="005C5246"/>
    <w:rsid w:val="005C58CA"/>
    <w:rsid w:val="005E7149"/>
    <w:rsid w:val="00606ED0"/>
    <w:rsid w:val="006678BF"/>
    <w:rsid w:val="00690F1B"/>
    <w:rsid w:val="00693B1C"/>
    <w:rsid w:val="006A5B01"/>
    <w:rsid w:val="006B3094"/>
    <w:rsid w:val="006C7D5E"/>
    <w:rsid w:val="006D108D"/>
    <w:rsid w:val="006E5C16"/>
    <w:rsid w:val="006F080F"/>
    <w:rsid w:val="006F308C"/>
    <w:rsid w:val="007353F8"/>
    <w:rsid w:val="007376A1"/>
    <w:rsid w:val="0074024D"/>
    <w:rsid w:val="00745F90"/>
    <w:rsid w:val="007613EF"/>
    <w:rsid w:val="0076454B"/>
    <w:rsid w:val="00774D3E"/>
    <w:rsid w:val="00791FF2"/>
    <w:rsid w:val="007D0FC9"/>
    <w:rsid w:val="00811229"/>
    <w:rsid w:val="00812FAF"/>
    <w:rsid w:val="00821E11"/>
    <w:rsid w:val="00835FE6"/>
    <w:rsid w:val="00837950"/>
    <w:rsid w:val="00937859"/>
    <w:rsid w:val="00961F71"/>
    <w:rsid w:val="0096349E"/>
    <w:rsid w:val="00963552"/>
    <w:rsid w:val="009775F1"/>
    <w:rsid w:val="009A191D"/>
    <w:rsid w:val="00A37B8E"/>
    <w:rsid w:val="00A742C4"/>
    <w:rsid w:val="00A841F1"/>
    <w:rsid w:val="00B206F4"/>
    <w:rsid w:val="00B72F3D"/>
    <w:rsid w:val="00B83558"/>
    <w:rsid w:val="00BA4670"/>
    <w:rsid w:val="00BB32AF"/>
    <w:rsid w:val="00BB566B"/>
    <w:rsid w:val="00BD72C0"/>
    <w:rsid w:val="00BD7455"/>
    <w:rsid w:val="00C351B9"/>
    <w:rsid w:val="00C57662"/>
    <w:rsid w:val="00C65F0A"/>
    <w:rsid w:val="00C709AB"/>
    <w:rsid w:val="00C758B0"/>
    <w:rsid w:val="00C823BF"/>
    <w:rsid w:val="00CA500A"/>
    <w:rsid w:val="00CA7A66"/>
    <w:rsid w:val="00CB1FD5"/>
    <w:rsid w:val="00D01DDD"/>
    <w:rsid w:val="00D13B0E"/>
    <w:rsid w:val="00D63FF6"/>
    <w:rsid w:val="00D87D1D"/>
    <w:rsid w:val="00D9518C"/>
    <w:rsid w:val="00DB6D31"/>
    <w:rsid w:val="00E13112"/>
    <w:rsid w:val="00E16287"/>
    <w:rsid w:val="00E3032A"/>
    <w:rsid w:val="00E42333"/>
    <w:rsid w:val="00E621ED"/>
    <w:rsid w:val="00E7546F"/>
    <w:rsid w:val="00F20775"/>
    <w:rsid w:val="00F37D18"/>
    <w:rsid w:val="00FB47D6"/>
    <w:rsid w:val="00FC1B6A"/>
    <w:rsid w:val="00FD394E"/>
    <w:rsid w:val="00FD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496E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locked="0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/>
    <w:lsdException w:name="table of figures" w:locked="0" w:semiHidden="1" w:unhideWhenUsed="1"/>
    <w:lsdException w:name="envelope address" w:locked="0" w:semiHidden="1" w:unhideWhenUsed="1"/>
    <w:lsdException w:name="envelope return" w:locked="0" w:semiHidden="1" w:unhideWhenUsed="1"/>
    <w:lsdException w:name="footnote reference" w:locked="0" w:semiHidden="1" w:unhideWhenUsed="1"/>
    <w:lsdException w:name="annotation reference" w:locked="0" w:semiHidden="1" w:unhideWhenUsed="1"/>
    <w:lsdException w:name="line number" w:locked="0" w:semiHidden="1" w:unhideWhenUsed="1"/>
    <w:lsdException w:name="page number" w:locked="0" w:semiHidden="1" w:uiPriority="0" w:unhideWhenUsed="1"/>
    <w:lsdException w:name="endnote reference" w:locked="0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locked="0" w:semiHidden="1" w:unhideWhenUsed="1"/>
    <w:lsdException w:name="List" w:locked="0" w:semiHidden="1" w:unhideWhenUsed="1"/>
    <w:lsdException w:name="List Bullet" w:locked="0" w:semiHidden="1" w:unhideWhenUsed="1"/>
    <w:lsdException w:name="List Number" w:locked="0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locked="0" w:semiHidden="1" w:unhideWhenUsed="1"/>
    <w:lsdException w:name="List Bullet 3" w:locked="0" w:semiHidden="1" w:unhideWhenUsed="1"/>
    <w:lsdException w:name="List Bullet 4" w:locked="0" w:semiHidden="1" w:unhideWhenUsed="1"/>
    <w:lsdException w:name="List Bullet 5" w:locked="0" w:semiHidden="1" w:unhideWhenUsed="1"/>
    <w:lsdException w:name="List Number 2" w:locked="0" w:semiHidden="1" w:unhideWhenUsed="1"/>
    <w:lsdException w:name="List Number 3" w:locked="0" w:semiHidden="1" w:unhideWhenUsed="1"/>
    <w:lsdException w:name="List Number 4" w:locked="0" w:semiHidden="1" w:unhideWhenUsed="1"/>
    <w:lsdException w:name="List Number 5" w:locked="0" w:semiHidden="1" w:unhideWhenUsed="1"/>
    <w:lsdException w:name="Title" w:locked="0" w:uiPriority="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locked="0" w:semiHidden="1" w:unhideWhenUsed="1"/>
    <w:lsdException w:name="Body Text First Indent" w:locked="0" w:semiHidden="1" w:unhideWhenUsed="1"/>
    <w:lsdException w:name="Body Text First Indent 2" w:locked="0" w:semiHidden="1" w:unhideWhenUsed="1"/>
    <w:lsdException w:name="Note Heading" w:locked="0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semiHidden="1" w:unhideWhenUsed="1"/>
    <w:lsdException w:name="FollowedHyperlink" w:locked="0" w:semiHidden="1" w:unhideWhenUsed="1"/>
    <w:lsdException w:name="Strong" w:locked="0" w:uiPriority="22"/>
    <w:lsdException w:name="Emphasis" w:locked="0" w:uiPriority="20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locked="0" w:semiHidden="1" w:unhideWhenUsed="1"/>
    <w:lsdException w:name="HTML Address" w:locked="0" w:semiHidden="1" w:unhideWhenUsed="1"/>
    <w:lsdException w:name="HTML Cite" w:locked="0" w:semiHidden="1" w:unhideWhenUsed="1"/>
    <w:lsdException w:name="HTML Code" w:locked="0" w:semiHidden="1" w:unhideWhenUsed="1"/>
    <w:lsdException w:name="HTML Definition" w:locked="0" w:semiHidden="1" w:unhideWhenUsed="1"/>
    <w:lsdException w:name="HTML Keyboard" w:locked="0" w:semiHidden="1" w:unhideWhenUsed="1"/>
    <w:lsdException w:name="HTML Preformatted" w:locked="0" w:semiHidden="1" w:unhideWhenUsed="1"/>
    <w:lsdException w:name="HTML Sample" w:locked="0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locked="0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/>
    <w:lsdException w:name="Quote" w:locked="0" w:uiPriority="29"/>
    <w:lsdException w:name="Intense Quote" w:locked="0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/>
    <w:lsdException w:name="Intense Emphasis" w:locked="0" w:uiPriority="21"/>
    <w:lsdException w:name="Subtle Reference" w:locked="0" w:uiPriority="31"/>
    <w:lsdException w:name="Intense Reference" w:locked="0" w:uiPriority="32"/>
    <w:lsdException w:name="Book Title" w:locked="0" w:uiPriority="33"/>
    <w:lsdException w:name="Bibliography" w:locked="0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locked="0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locked="0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locked="0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semiHidden="1" w:unhideWhenUsed="1"/>
    <w:lsdException w:name="Smart Link" w:locked="0" w:semiHidden="1" w:unhideWhenUsed="1"/>
  </w:latentStyles>
  <w:style w:type="paragraph" w:default="1" w:styleId="Standaard">
    <w:name w:val="Normal"/>
    <w:uiPriority w:val="11"/>
    <w:qFormat/>
    <w:rsid w:val="005C58CA"/>
    <w:pPr>
      <w:spacing w:before="100" w:beforeAutospacing="1" w:after="100" w:afterAutospacing="1" w:line="288" w:lineRule="auto"/>
    </w:pPr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paragraph" w:styleId="Kop1">
    <w:name w:val="heading 1"/>
    <w:next w:val="Tekst"/>
    <w:link w:val="Kop1Char"/>
    <w:uiPriority w:val="9"/>
    <w:qFormat/>
    <w:rsid w:val="002364CA"/>
    <w:pPr>
      <w:spacing w:before="360" w:after="120" w:line="240" w:lineRule="auto"/>
      <w:contextualSpacing/>
      <w:outlineLvl w:val="0"/>
    </w:pPr>
    <w:rPr>
      <w:rFonts w:ascii="Vestula Pro DemiBold" w:eastAsia="Times New Roman" w:hAnsi="Vestula Pro DemiBold" w:cs="Arial"/>
      <w:color w:val="001158"/>
      <w:kern w:val="0"/>
      <w:sz w:val="36"/>
      <w:szCs w:val="30"/>
      <w:lang w:val="x-none" w:eastAsia="en-GB"/>
      <w14:ligatures w14:val="none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6E5C16"/>
    <w:pPr>
      <w:outlineLvl w:val="1"/>
    </w:pPr>
    <w:rPr>
      <w:sz w:val="32"/>
    </w:rPr>
  </w:style>
  <w:style w:type="paragraph" w:styleId="Kop3">
    <w:name w:val="heading 3"/>
    <w:basedOn w:val="Kop1"/>
    <w:next w:val="Standaard"/>
    <w:link w:val="Kop3Char"/>
    <w:uiPriority w:val="9"/>
    <w:unhideWhenUsed/>
    <w:qFormat/>
    <w:rsid w:val="002364CA"/>
    <w:pPr>
      <w:outlineLvl w:val="2"/>
    </w:pPr>
    <w:rPr>
      <w:sz w:val="28"/>
      <w:lang w:val="en-US"/>
    </w:rPr>
  </w:style>
  <w:style w:type="paragraph" w:styleId="Kop4">
    <w:name w:val="heading 4"/>
    <w:basedOn w:val="Kop1"/>
    <w:next w:val="Standaard"/>
    <w:link w:val="Kop4Char"/>
    <w:uiPriority w:val="9"/>
    <w:unhideWhenUsed/>
    <w:qFormat/>
    <w:rsid w:val="00152989"/>
    <w:pPr>
      <w:outlineLvl w:val="3"/>
    </w:pPr>
    <w:rPr>
      <w:rFonts w:ascii="Vestula Pro Italic" w:hAnsi="Vestula Pro Italic"/>
      <w:sz w:val="28"/>
    </w:rPr>
  </w:style>
  <w:style w:type="paragraph" w:styleId="Kop5">
    <w:name w:val="heading 5"/>
    <w:basedOn w:val="Kop1"/>
    <w:next w:val="Standaard"/>
    <w:link w:val="Kop5Char"/>
    <w:uiPriority w:val="9"/>
    <w:unhideWhenUsed/>
    <w:qFormat/>
    <w:rsid w:val="00152989"/>
    <w:pPr>
      <w:keepNext/>
      <w:keepLines/>
      <w:outlineLvl w:val="4"/>
    </w:pPr>
    <w:rPr>
      <w:rFonts w:ascii="Vestula Pro" w:eastAsiaTheme="majorEastAsia" w:hAnsi="Vestula Pro" w:cstheme="majorBidi"/>
      <w:color w:val="002060"/>
      <w:sz w:val="28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423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423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423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423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364CA"/>
    <w:rPr>
      <w:rFonts w:ascii="Vestula Pro DemiBold" w:eastAsia="Times New Roman" w:hAnsi="Vestula Pro DemiBold" w:cs="Arial"/>
      <w:color w:val="001158"/>
      <w:kern w:val="0"/>
      <w:sz w:val="36"/>
      <w:szCs w:val="30"/>
      <w:lang w:val="x-none" w:eastAsia="en-GB"/>
      <w14:ligatures w14:val="none"/>
    </w:rPr>
  </w:style>
  <w:style w:type="character" w:customStyle="1" w:styleId="Kop2Char">
    <w:name w:val="Kop 2 Char"/>
    <w:basedOn w:val="Standaardalinea-lettertype"/>
    <w:link w:val="Kop2"/>
    <w:uiPriority w:val="9"/>
    <w:rsid w:val="006E5C16"/>
    <w:rPr>
      <w:rFonts w:ascii="Vestula Pro DemiBold" w:eastAsia="Times New Roman" w:hAnsi="Vestula Pro DemiBold" w:cs="Arial"/>
      <w:color w:val="001158"/>
      <w:kern w:val="0"/>
      <w:sz w:val="32"/>
      <w:szCs w:val="30"/>
      <w:lang w:val="x-none" w:eastAsia="en-GB"/>
      <w14:ligatures w14:val="none"/>
    </w:rPr>
  </w:style>
  <w:style w:type="character" w:customStyle="1" w:styleId="Kop3Char">
    <w:name w:val="Kop 3 Char"/>
    <w:basedOn w:val="Standaardalinea-lettertype"/>
    <w:link w:val="Kop3"/>
    <w:uiPriority w:val="9"/>
    <w:rsid w:val="002364CA"/>
    <w:rPr>
      <w:rFonts w:ascii="Vestula Pro DemiBold" w:eastAsia="Times New Roman" w:hAnsi="Vestula Pro DemiBold" w:cs="Arial"/>
      <w:color w:val="001158"/>
      <w:kern w:val="0"/>
      <w:sz w:val="28"/>
      <w:szCs w:val="30"/>
      <w:lang w:eastAsia="en-GB"/>
      <w14:ligatures w14:val="none"/>
    </w:rPr>
  </w:style>
  <w:style w:type="character" w:customStyle="1" w:styleId="Kop4Char">
    <w:name w:val="Kop 4 Char"/>
    <w:basedOn w:val="Standaardalinea-lettertype"/>
    <w:link w:val="Kop4"/>
    <w:uiPriority w:val="9"/>
    <w:rsid w:val="00152989"/>
    <w:rPr>
      <w:rFonts w:ascii="Vestula Pro Italic" w:eastAsia="Times New Roman" w:hAnsi="Vestula Pro Italic" w:cs="Arial"/>
      <w:color w:val="001158"/>
      <w:kern w:val="0"/>
      <w:sz w:val="28"/>
      <w:szCs w:val="30"/>
      <w:lang w:val="x-none" w:eastAsia="en-GB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rsid w:val="00152989"/>
    <w:rPr>
      <w:rFonts w:ascii="Vestula Pro" w:eastAsiaTheme="majorEastAsia" w:hAnsi="Vestula Pro" w:cstheme="majorBidi"/>
      <w:color w:val="002060"/>
      <w:kern w:val="0"/>
      <w:sz w:val="28"/>
      <w:szCs w:val="30"/>
      <w:lang w:val="x-none" w:eastAsia="en-GB"/>
      <w14:ligatures w14:val="none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4233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4233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4233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42333"/>
    <w:rPr>
      <w:rFonts w:eastAsiaTheme="majorEastAsia" w:cstheme="majorBidi"/>
      <w:color w:val="272727" w:themeColor="text1" w:themeTint="D8"/>
    </w:rPr>
  </w:style>
  <w:style w:type="paragraph" w:styleId="Titel">
    <w:name w:val="Title"/>
    <w:link w:val="TitelChar"/>
    <w:qFormat/>
    <w:rsid w:val="00A742C4"/>
    <w:pPr>
      <w:spacing w:after="840" w:line="240" w:lineRule="auto"/>
      <w:ind w:right="2155"/>
    </w:pPr>
    <w:rPr>
      <w:rFonts w:ascii="Merriweather" w:eastAsia="Times New Roman" w:hAnsi="Merriweather" w:cs="Times New Roman"/>
      <w:b/>
      <w:color w:val="001158"/>
      <w:kern w:val="0"/>
      <w:sz w:val="64"/>
      <w:szCs w:val="28"/>
      <w:lang w:val="x-none" w:eastAsia="en-GB"/>
      <w14:ligatures w14:val="none"/>
    </w:rPr>
  </w:style>
  <w:style w:type="character" w:customStyle="1" w:styleId="TitelChar">
    <w:name w:val="Titel Char"/>
    <w:basedOn w:val="Standaardalinea-lettertype"/>
    <w:link w:val="Titel"/>
    <w:rsid w:val="00A742C4"/>
    <w:rPr>
      <w:rFonts w:ascii="Merriweather" w:eastAsia="Times New Roman" w:hAnsi="Merriweather" w:cs="Times New Roman"/>
      <w:b/>
      <w:color w:val="001158"/>
      <w:kern w:val="0"/>
      <w:sz w:val="64"/>
      <w:szCs w:val="28"/>
      <w:lang w:val="x-none" w:eastAsia="en-GB"/>
      <w14:ligatures w14:val="none"/>
    </w:rPr>
  </w:style>
  <w:style w:type="paragraph" w:styleId="Ondertitel">
    <w:name w:val="Subtitle"/>
    <w:basedOn w:val="Standaard"/>
    <w:next w:val="Standaard"/>
    <w:link w:val="OndertitelChar"/>
    <w:uiPriority w:val="1"/>
    <w:qFormat/>
    <w:rsid w:val="00835FE6"/>
    <w:pPr>
      <w:numPr>
        <w:ilvl w:val="1"/>
      </w:numPr>
    </w:pPr>
    <w:rPr>
      <w:rFonts w:eastAsiaTheme="majorEastAsia" w:cstheme="majorBidi"/>
      <w:color w:val="595959" w:themeColor="text1" w:themeTint="A6"/>
      <w:sz w:val="36"/>
      <w:szCs w:val="36"/>
      <w:lang w:val="en-US"/>
    </w:rPr>
  </w:style>
  <w:style w:type="character" w:customStyle="1" w:styleId="OndertitelChar">
    <w:name w:val="Ondertitel Char"/>
    <w:basedOn w:val="Standaardalinea-lettertype"/>
    <w:link w:val="Ondertitel"/>
    <w:uiPriority w:val="1"/>
    <w:rsid w:val="00835FE6"/>
    <w:rPr>
      <w:rFonts w:ascii="Merriweather" w:eastAsiaTheme="majorEastAsia" w:hAnsi="Merriweather" w:cstheme="majorBidi"/>
      <w:color w:val="595959" w:themeColor="text1" w:themeTint="A6"/>
      <w:kern w:val="0"/>
      <w:sz w:val="36"/>
      <w:szCs w:val="36"/>
      <w:lang w:eastAsia="fr-FR"/>
      <w14:ligatures w14:val="none"/>
    </w:rPr>
  </w:style>
  <w:style w:type="paragraph" w:styleId="Citaat">
    <w:name w:val="Quote"/>
    <w:basedOn w:val="Standaard"/>
    <w:next w:val="Standaard"/>
    <w:link w:val="CitaatChar"/>
    <w:uiPriority w:val="29"/>
    <w:rsid w:val="00E423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4233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rsid w:val="00E4233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rsid w:val="00E4233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423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4233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rsid w:val="00E42333"/>
    <w:rPr>
      <w:b/>
      <w:bCs/>
      <w:smallCaps/>
      <w:color w:val="0F4761" w:themeColor="accent1" w:themeShade="BF"/>
      <w:spacing w:val="5"/>
    </w:rPr>
  </w:style>
  <w:style w:type="character" w:styleId="Paginanummer">
    <w:name w:val="page number"/>
    <w:basedOn w:val="Standaardalinea-lettertype"/>
    <w:rsid w:val="00035B55"/>
    <w:rPr>
      <w:rFonts w:ascii="Merriweather" w:hAnsi="Merriweather"/>
      <w:color w:val="595959" w:themeColor="text1" w:themeTint="A6"/>
      <w:sz w:val="20"/>
    </w:rPr>
  </w:style>
  <w:style w:type="table" w:styleId="Rastertabel1licht-Accent5">
    <w:name w:val="Grid Table 1 Light Accent 5"/>
    <w:basedOn w:val="Standaardtabel"/>
    <w:uiPriority w:val="46"/>
    <w:locked/>
    <w:rsid w:val="00367DE6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Voettekst">
    <w:name w:val="footer"/>
    <w:basedOn w:val="Standaard"/>
    <w:link w:val="VoettekstChar"/>
    <w:uiPriority w:val="99"/>
    <w:unhideWhenUsed/>
    <w:rsid w:val="00035B55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szCs w:val="22"/>
      <w:lang w:val="en-US" w:eastAsia="en-US"/>
    </w:rPr>
  </w:style>
  <w:style w:type="character" w:customStyle="1" w:styleId="VoettekstChar">
    <w:name w:val="Voettekst Char"/>
    <w:basedOn w:val="Standaardalinea-lettertype"/>
    <w:link w:val="Voettekst"/>
    <w:uiPriority w:val="99"/>
    <w:rsid w:val="00035B55"/>
    <w:rPr>
      <w:rFonts w:ascii="Merriweather" w:eastAsiaTheme="minorEastAsia" w:hAnsi="Merriweather" w:cs="Times New Roman"/>
      <w:kern w:val="0"/>
      <w:sz w:val="20"/>
      <w:szCs w:val="22"/>
      <w14:ligatures w14:val="none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4A2C1D"/>
    <w:pPr>
      <w:spacing w:after="0"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4A2C1D"/>
    <w:rPr>
      <w:rFonts w:ascii="Merriweather" w:eastAsia="Times New Roman" w:hAnsi="Merriweather" w:cs="Times New Roman"/>
      <w:kern w:val="0"/>
      <w:sz w:val="20"/>
      <w:szCs w:val="20"/>
      <w:lang w:val="en-GB" w:eastAsia="fr-FR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4A2C1D"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4438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438B7"/>
    <w:rPr>
      <w:rFonts w:ascii="Merriweather" w:eastAsia="Times New Roman" w:hAnsi="Merriweather" w:cs="Times New Roman"/>
      <w:kern w:val="0"/>
      <w:sz w:val="20"/>
      <w:lang w:val="nl-NL" w:eastAsia="fr-FR"/>
      <w14:ligatures w14:val="none"/>
    </w:rPr>
  </w:style>
  <w:style w:type="table" w:customStyle="1" w:styleId="TabelUL">
    <w:name w:val="Tabel UL"/>
    <w:basedOn w:val="Tabellijst1"/>
    <w:uiPriority w:val="99"/>
    <w:locked/>
    <w:rsid w:val="00015015"/>
    <w:pPr>
      <w:spacing w:after="0" w:line="240" w:lineRule="auto"/>
    </w:pPr>
    <w:rPr>
      <w:color w:val="FFFFFF" w:themeColor="background1"/>
      <w:kern w:val="0"/>
      <w:sz w:val="20"/>
      <w:szCs w:val="20"/>
      <w14:ligatures w14:val="none"/>
    </w:rPr>
    <w:tblPr>
      <w:tblStyleColBandSize w:val="1"/>
      <w:tblCellMar>
        <w:top w:w="85" w:type="dxa"/>
        <w:bottom w:w="85" w:type="dxa"/>
      </w:tblCellMar>
    </w:tblPr>
    <w:tcPr>
      <w:shd w:val="clear" w:color="auto" w:fill="auto"/>
      <w:vAlign w:val="center"/>
    </w:tcPr>
    <w:tblStylePr w:type="firstRow">
      <w:pPr>
        <w:jc w:val="left"/>
      </w:pPr>
      <w:rPr>
        <w:rFonts w:ascii="Vestula Pro" w:hAnsi="Vestula Pro"/>
        <w:b w:val="0"/>
        <w:bCs/>
        <w:i w:val="0"/>
        <w:iCs/>
        <w:color w:val="FFFFFF" w:themeColor="background1"/>
        <w:sz w:val="22"/>
      </w:rPr>
      <w:tblPr/>
      <w:tcPr>
        <w:tcBorders>
          <w:top w:val="single" w:sz="4" w:space="0" w:color="C1C1C1"/>
          <w:left w:val="single" w:sz="4" w:space="0" w:color="C1C1C1"/>
          <w:bottom w:val="single" w:sz="4" w:space="0" w:color="C1C1C1"/>
          <w:right w:val="single" w:sz="4" w:space="0" w:color="C1C1C1"/>
          <w:insideH w:val="single" w:sz="4" w:space="0" w:color="C1C1C1"/>
          <w:insideV w:val="single" w:sz="4" w:space="0" w:color="C1C1C1"/>
          <w:tl2br w:val="nil"/>
          <w:tr2bl w:val="nil"/>
        </w:tcBorders>
        <w:shd w:val="clear" w:color="auto" w:fill="001158"/>
      </w:tcPr>
    </w:tblStylePr>
    <w:tblStylePr w:type="lastRow">
      <w:tblPr/>
      <w:tcPr>
        <w:tc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  <w:tl2br w:val="nil"/>
          <w:tr2bl w:val="nil"/>
        </w:tcBorders>
        <w:shd w:val="clear" w:color="auto" w:fill="auto"/>
      </w:tcPr>
    </w:tblStylePr>
    <w:tblStylePr w:type="band1Horz">
      <w:rPr>
        <w:rFonts w:ascii="Vestula Pro" w:hAnsi="Vestula Pro"/>
        <w:color w:val="auto"/>
        <w:sz w:val="22"/>
      </w:rPr>
      <w:tblPr/>
      <w:tcPr>
        <w:tcBorders>
          <w:top w:val="single" w:sz="4" w:space="0" w:color="C1C1C1"/>
          <w:left w:val="single" w:sz="4" w:space="0" w:color="C1C1C1"/>
          <w:bottom w:val="single" w:sz="4" w:space="0" w:color="C1C1C1"/>
          <w:right w:val="single" w:sz="4" w:space="0" w:color="C1C1C1"/>
          <w:insideH w:val="single" w:sz="4" w:space="0" w:color="C1C1C1"/>
          <w:insideV w:val="single" w:sz="4" w:space="0" w:color="C1C1C1"/>
          <w:tl2br w:val="nil"/>
          <w:tr2bl w:val="nil"/>
        </w:tcBorders>
        <w:shd w:val="clear" w:color="auto" w:fill="BDCFF5"/>
      </w:tcPr>
    </w:tblStylePr>
    <w:tblStylePr w:type="band2Horz">
      <w:rPr>
        <w:color w:val="auto"/>
      </w:rPr>
      <w:tblPr/>
      <w:tcPr>
        <w:tcBorders>
          <w:top w:val="single" w:sz="4" w:space="0" w:color="C1C1C1"/>
          <w:left w:val="single" w:sz="4" w:space="0" w:color="C1C1C1"/>
          <w:bottom w:val="single" w:sz="4" w:space="0" w:color="C1C1C1"/>
          <w:right w:val="single" w:sz="4" w:space="0" w:color="C1C1C1"/>
          <w:insideH w:val="single" w:sz="4" w:space="0" w:color="C1C1C1"/>
          <w:insideV w:val="single" w:sz="4" w:space="0" w:color="C1C1C1"/>
          <w:tl2br w:val="nil"/>
          <w:tr2bl w:val="nil"/>
        </w:tcBorders>
        <w:shd w:val="clear" w:color="auto" w:fill="FFFFFF" w:themeFill="background1"/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1">
    <w:name w:val="Table List 1"/>
    <w:basedOn w:val="Standaardtabel"/>
    <w:uiPriority w:val="99"/>
    <w:semiHidden/>
    <w:unhideWhenUsed/>
    <w:locked/>
    <w:rsid w:val="00FD394E"/>
    <w:pPr>
      <w:spacing w:afterLines="80" w:after="192" w:line="288" w:lineRule="auto"/>
    </w:pPr>
    <w:rPr>
      <w:rFonts w:ascii="Vestula Pro" w:hAnsi="Vestula Pro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tandardtext1">
    <w:name w:val="standardtext1"/>
    <w:locked/>
    <w:rsid w:val="005160EE"/>
  </w:style>
  <w:style w:type="paragraph" w:customStyle="1" w:styleId="Tekst">
    <w:name w:val="Tekst"/>
    <w:link w:val="TekstChar"/>
    <w:locked/>
    <w:rsid w:val="00156E9C"/>
    <w:rPr>
      <w:rFonts w:ascii="Merriweather" w:eastAsia="Times New Roman" w:hAnsi="Merriweather" w:cs="Times New Roman"/>
      <w:color w:val="333333"/>
      <w:kern w:val="0"/>
      <w:sz w:val="22"/>
      <w:lang w:val="nl-NL" w:eastAsia="fr-FR"/>
      <w14:ligatures w14:val="none"/>
    </w:rPr>
  </w:style>
  <w:style w:type="character" w:customStyle="1" w:styleId="TekstChar">
    <w:name w:val="Tekst Char"/>
    <w:basedOn w:val="Standaardalinea-lettertype"/>
    <w:link w:val="Tekst"/>
    <w:rsid w:val="00156E9C"/>
    <w:rPr>
      <w:rFonts w:ascii="Merriweather" w:eastAsia="Times New Roman" w:hAnsi="Merriweather" w:cs="Times New Roman"/>
      <w:color w:val="333333"/>
      <w:kern w:val="0"/>
      <w:sz w:val="22"/>
      <w:lang w:val="nl-NL" w:eastAsia="fr-FR"/>
      <w14:ligatures w14:val="none"/>
    </w:rPr>
  </w:style>
  <w:style w:type="table" w:styleId="Rastertabel1licht-Accent3">
    <w:name w:val="Grid Table 1 Light Accent 3"/>
    <w:basedOn w:val="Standaardtabel"/>
    <w:uiPriority w:val="46"/>
    <w:locked/>
    <w:rsid w:val="00367DE6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7kleurrijk-Accent6">
    <w:name w:val="Grid Table 7 Colorful Accent 6"/>
    <w:basedOn w:val="Standaardtabel"/>
    <w:uiPriority w:val="52"/>
    <w:locked/>
    <w:rsid w:val="00367DE6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paragraph" w:styleId="Geenafstand">
    <w:name w:val="No Spacing"/>
    <w:uiPriority w:val="1"/>
    <w:rsid w:val="00156E9C"/>
    <w:pPr>
      <w:spacing w:beforeAutospacing="1" w:after="0" w:afterAutospacing="1" w:line="240" w:lineRule="auto"/>
    </w:pPr>
    <w:rPr>
      <w:rFonts w:ascii="Vestula Pro" w:eastAsia="Times New Roman" w:hAnsi="Vestula Pro" w:cs="Times New Roman"/>
      <w:kern w:val="0"/>
      <w:sz w:val="22"/>
      <w:lang w:val="nl-NL" w:eastAsia="fr-FR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13B0E"/>
    <w:rPr>
      <w:color w:val="0000FF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D13B0E"/>
    <w:rPr>
      <w:color w:val="605E5C"/>
      <w:shd w:val="clear" w:color="auto" w:fill="E1DFDD"/>
    </w:rPr>
  </w:style>
  <w:style w:type="character" w:styleId="Tekstvantijdelijkeaanduiding">
    <w:name w:val="Placeholder Text"/>
    <w:basedOn w:val="Standaardalinea-lettertype"/>
    <w:uiPriority w:val="99"/>
    <w:semiHidden/>
    <w:rsid w:val="00A841F1"/>
    <w:rPr>
      <w:color w:val="666666"/>
    </w:rPr>
  </w:style>
  <w:style w:type="paragraph" w:styleId="Bijschrift">
    <w:name w:val="caption"/>
    <w:basedOn w:val="Standaard"/>
    <w:next w:val="Standaard"/>
    <w:uiPriority w:val="35"/>
    <w:unhideWhenUsed/>
    <w:rsid w:val="00237AF2"/>
    <w:pPr>
      <w:spacing w:before="0" w:after="200" w:line="240" w:lineRule="auto"/>
    </w:pPr>
    <w:rPr>
      <w:i/>
      <w:iCs/>
      <w:color w:val="0E2841" w:themeColor="text2"/>
      <w:sz w:val="18"/>
      <w:szCs w:val="18"/>
    </w:rPr>
  </w:style>
  <w:style w:type="paragraph" w:styleId="Kopvaninhoudsopgave">
    <w:name w:val="TOC Heading"/>
    <w:basedOn w:val="Kop1"/>
    <w:next w:val="Standaard"/>
    <w:uiPriority w:val="39"/>
    <w:unhideWhenUsed/>
    <w:rsid w:val="00961F71"/>
    <w:pPr>
      <w:keepNext/>
      <w:keepLines/>
      <w:spacing w:before="240" w:beforeAutospacing="1" w:after="0" w:afterAutospacing="1" w:line="288" w:lineRule="auto"/>
      <w:contextualSpacing w:val="0"/>
      <w:outlineLvl w:val="9"/>
    </w:pPr>
    <w:rPr>
      <w:rFonts w:eastAsiaTheme="majorEastAsia" w:cstheme="majorBidi"/>
      <w:color w:val="0F4761" w:themeColor="accent1" w:themeShade="BF"/>
      <w:szCs w:val="32"/>
      <w:lang w:val="nl-NL" w:eastAsia="fr-FR"/>
    </w:rPr>
  </w:style>
  <w:style w:type="paragraph" w:styleId="Inhopg1">
    <w:name w:val="toc 1"/>
    <w:basedOn w:val="Standaard"/>
    <w:next w:val="Standaard"/>
    <w:autoRedefine/>
    <w:uiPriority w:val="39"/>
    <w:unhideWhenUsed/>
    <w:rsid w:val="003A3202"/>
  </w:style>
  <w:style w:type="paragraph" w:styleId="Inhopg2">
    <w:name w:val="toc 2"/>
    <w:basedOn w:val="Inhopg1"/>
    <w:next w:val="Standaard"/>
    <w:autoRedefine/>
    <w:uiPriority w:val="39"/>
    <w:unhideWhenUsed/>
    <w:rsid w:val="003A3202"/>
    <w:pPr>
      <w:ind w:left="220"/>
    </w:pPr>
  </w:style>
  <w:style w:type="paragraph" w:styleId="Inhopg3">
    <w:name w:val="toc 3"/>
    <w:basedOn w:val="Inhopg1"/>
    <w:next w:val="Standaard"/>
    <w:autoRedefine/>
    <w:uiPriority w:val="39"/>
    <w:unhideWhenUsed/>
    <w:rsid w:val="00237AF2"/>
    <w:pPr>
      <w:ind w:left="440"/>
    </w:pPr>
  </w:style>
  <w:style w:type="paragraph" w:styleId="Inhopg4">
    <w:name w:val="toc 4"/>
    <w:basedOn w:val="Inhopg1"/>
    <w:next w:val="Standaard"/>
    <w:autoRedefine/>
    <w:uiPriority w:val="39"/>
    <w:semiHidden/>
    <w:unhideWhenUsed/>
    <w:rsid w:val="002620B6"/>
    <w:pPr>
      <w:ind w:left="660"/>
    </w:pPr>
  </w:style>
  <w:style w:type="paragraph" w:styleId="Inhopg5">
    <w:name w:val="toc 5"/>
    <w:basedOn w:val="Inhopg1"/>
    <w:next w:val="Standaard"/>
    <w:autoRedefine/>
    <w:uiPriority w:val="39"/>
    <w:semiHidden/>
    <w:unhideWhenUsed/>
    <w:rsid w:val="002620B6"/>
    <w:pPr>
      <w:ind w:left="880"/>
    </w:p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74024D"/>
    <w:pPr>
      <w:spacing w:before="0" w:after="0" w:line="240" w:lineRule="auto"/>
      <w:ind w:left="220" w:hanging="220"/>
    </w:pPr>
  </w:style>
  <w:style w:type="table" w:styleId="Rastertabel1licht">
    <w:name w:val="Grid Table 1 Light"/>
    <w:basedOn w:val="Standaardtabel"/>
    <w:uiPriority w:val="46"/>
    <w:locked/>
    <w:rsid w:val="007353F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raster">
    <w:name w:val="Table Grid"/>
    <w:basedOn w:val="Standaardtabel"/>
    <w:uiPriority w:val="39"/>
    <w:locked/>
    <w:rsid w:val="00937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D2F63-CCEE-491E-8402-44766A0C635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465f887-04a9-4c17-8b62-103eddccf68b}" enabled="1" method="Standard" siteId="{ca2a7f76-dbd7-4ec0-9108-6b3d524fb7c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Word-publicatie (met omslag) v261013.dotx</Template>
  <TotalTime>0</TotalTime>
  <Pages>2</Pages>
  <Words>35</Words>
  <Characters>192</Characters>
  <Application>Microsoft Office Word</Application>
  <DocSecurity>0</DocSecurity>
  <Lines>3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Universiteit Leiden - ISSC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Universiteit Leiden</dc:creator>
  <cp:keywords/>
  <dc:description/>
  <cp:lastModifiedBy>Scheen, D.A.C. (Daniël)</cp:lastModifiedBy>
  <cp:revision>2</cp:revision>
  <dcterms:created xsi:type="dcterms:W3CDTF">2026-10-13T12:19:00Z</dcterms:created>
  <dcterms:modified xsi:type="dcterms:W3CDTF">2026-10-13T12:19:00Z</dcterms:modified>
</cp:coreProperties>
</file>